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B9BE4" w14:textId="77777777" w:rsidR="00A245B6" w:rsidRDefault="00A245B6" w:rsidP="00A245B6"/>
    <w:p w14:paraId="2241E9AD" w14:textId="30B32CE7" w:rsidR="00A20F7A" w:rsidRDefault="00735D46" w:rsidP="00E24A8D">
      <w:pPr>
        <w:pStyle w:val="Betreff"/>
        <w:spacing w:after="280" w:line="280" w:lineRule="atLeast"/>
      </w:pPr>
      <w:r>
        <w:t>Übereinstimmungserklärung Brandschut</w:t>
      </w:r>
      <w:r w:rsidR="006C2CFE">
        <w:t>z</w:t>
      </w:r>
      <w:r>
        <w:t xml:space="preserve">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2551"/>
        <w:gridCol w:w="1134"/>
        <w:gridCol w:w="3656"/>
      </w:tblGrid>
      <w:tr w:rsidR="00FF6776" w:rsidRPr="00EE495B" w14:paraId="30CBEAFF" w14:textId="77777777" w:rsidTr="008D541E">
        <w:trPr>
          <w:trHeight w:val="255"/>
        </w:trPr>
        <w:tc>
          <w:tcPr>
            <w:tcW w:w="1560" w:type="dxa"/>
            <w:vAlign w:val="bottom"/>
            <w:hideMark/>
          </w:tcPr>
          <w:p w14:paraId="55AE4672" w14:textId="77777777" w:rsidR="00FF6776" w:rsidRPr="00EE495B" w:rsidRDefault="00FF6776" w:rsidP="002979D5">
            <w:pPr>
              <w:pStyle w:val="Vordruck8pt"/>
              <w:spacing w:before="24" w:after="24"/>
              <w:rPr>
                <w:szCs w:val="16"/>
              </w:rPr>
            </w:pPr>
            <w:r>
              <w:rPr>
                <w:szCs w:val="16"/>
              </w:rPr>
              <w:t>Projekt Nr.:</w:t>
            </w:r>
          </w:p>
        </w:tc>
        <w:tc>
          <w:tcPr>
            <w:tcW w:w="2551" w:type="dxa"/>
            <w:vAlign w:val="bottom"/>
            <w:hideMark/>
          </w:tcPr>
          <w:p w14:paraId="19D170E3" w14:textId="77777777" w:rsidR="00FF6776" w:rsidRPr="00EE495B" w:rsidRDefault="00FF6776" w:rsidP="002979D5">
            <w:pPr>
              <w:pStyle w:val="Vordruck8pt"/>
              <w:spacing w:before="24" w:after="24"/>
              <w:rPr>
                <w:b/>
                <w:szCs w:val="16"/>
              </w:rPr>
            </w:pPr>
            <w:r w:rsidRPr="00EE495B">
              <w:rPr>
                <w:b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E495B">
              <w:rPr>
                <w:b/>
                <w:szCs w:val="16"/>
              </w:rPr>
              <w:instrText xml:space="preserve"> FORMTEXT </w:instrText>
            </w:r>
            <w:r w:rsidRPr="00EE495B">
              <w:rPr>
                <w:b/>
                <w:szCs w:val="16"/>
              </w:rPr>
            </w:r>
            <w:r w:rsidRPr="00EE495B">
              <w:rPr>
                <w:b/>
                <w:szCs w:val="16"/>
              </w:rPr>
              <w:fldChar w:fldCharType="separate"/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fldChar w:fldCharType="end"/>
            </w:r>
          </w:p>
        </w:tc>
        <w:tc>
          <w:tcPr>
            <w:tcW w:w="1134" w:type="dxa"/>
            <w:vAlign w:val="bottom"/>
          </w:tcPr>
          <w:p w14:paraId="12E47668" w14:textId="77777777" w:rsidR="00FF6776" w:rsidRPr="00EE495B" w:rsidRDefault="00FF6776" w:rsidP="002979D5">
            <w:pPr>
              <w:pStyle w:val="Vordruck8pt"/>
              <w:spacing w:before="24" w:after="24"/>
              <w:rPr>
                <w:szCs w:val="16"/>
              </w:rPr>
            </w:pPr>
            <w:r>
              <w:rPr>
                <w:szCs w:val="16"/>
              </w:rPr>
              <w:t>BAGE Nr.</w:t>
            </w:r>
            <w:r w:rsidRPr="00EE495B">
              <w:rPr>
                <w:szCs w:val="16"/>
              </w:rPr>
              <w:t xml:space="preserve">: </w:t>
            </w:r>
          </w:p>
        </w:tc>
        <w:tc>
          <w:tcPr>
            <w:tcW w:w="3656" w:type="dxa"/>
            <w:vAlign w:val="bottom"/>
          </w:tcPr>
          <w:p w14:paraId="619F2143" w14:textId="77777777" w:rsidR="00FF6776" w:rsidRPr="00EE495B" w:rsidRDefault="00FF6776" w:rsidP="002979D5">
            <w:pPr>
              <w:pStyle w:val="Vordruck8pt"/>
              <w:spacing w:before="24" w:after="24"/>
              <w:rPr>
                <w:szCs w:val="16"/>
              </w:rPr>
            </w:pPr>
            <w:r w:rsidRPr="00EE495B">
              <w:rPr>
                <w:b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E495B">
              <w:rPr>
                <w:b/>
                <w:szCs w:val="16"/>
              </w:rPr>
              <w:instrText xml:space="preserve"> FORMTEXT </w:instrText>
            </w:r>
            <w:r w:rsidRPr="00EE495B">
              <w:rPr>
                <w:b/>
                <w:szCs w:val="16"/>
              </w:rPr>
            </w:r>
            <w:r w:rsidRPr="00EE495B">
              <w:rPr>
                <w:b/>
                <w:szCs w:val="16"/>
              </w:rPr>
              <w:fldChar w:fldCharType="separate"/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fldChar w:fldCharType="end"/>
            </w:r>
          </w:p>
        </w:tc>
      </w:tr>
    </w:tbl>
    <w:p w14:paraId="1A030272" w14:textId="77777777" w:rsidR="00FF6776" w:rsidRPr="001E3613" w:rsidRDefault="00FF6776" w:rsidP="00FF6776">
      <w:pPr>
        <w:pStyle w:val="BSVZif-Lit"/>
        <w:tabs>
          <w:tab w:val="clear" w:pos="1304"/>
        </w:tabs>
        <w:spacing w:before="0" w:after="120"/>
        <w:ind w:left="0" w:firstLine="0"/>
        <w:jc w:val="left"/>
        <w:rPr>
          <w:rFonts w:cs="Arial"/>
          <w:sz w:val="20"/>
        </w:rPr>
      </w:pPr>
    </w:p>
    <w:tbl>
      <w:tblPr>
        <w:tblW w:w="5000" w:type="pct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7341"/>
      </w:tblGrid>
      <w:tr w:rsidR="00FF6776" w:rsidRPr="00EE495B" w14:paraId="6F6EDC97" w14:textId="77777777" w:rsidTr="002979D5">
        <w:trPr>
          <w:trHeight w:val="255"/>
        </w:trPr>
        <w:tc>
          <w:tcPr>
            <w:tcW w:w="1560" w:type="dxa"/>
            <w:tcBorders>
              <w:bottom w:val="single" w:sz="2" w:space="0" w:color="auto"/>
            </w:tcBorders>
            <w:vAlign w:val="bottom"/>
            <w:hideMark/>
          </w:tcPr>
          <w:p w14:paraId="00817FAC" w14:textId="77777777" w:rsidR="00FF6776" w:rsidRPr="00EE495B" w:rsidRDefault="00FF6776" w:rsidP="002979D5">
            <w:pPr>
              <w:pStyle w:val="Vordruck8pt"/>
              <w:spacing w:before="24" w:after="24"/>
              <w:ind w:right="-284"/>
              <w:rPr>
                <w:szCs w:val="16"/>
              </w:rPr>
            </w:pPr>
            <w:r>
              <w:rPr>
                <w:szCs w:val="16"/>
              </w:rPr>
              <w:t>Bauherr</w:t>
            </w:r>
            <w:r w:rsidRPr="00EE495B">
              <w:rPr>
                <w:szCs w:val="16"/>
              </w:rPr>
              <w:t>:</w:t>
            </w:r>
          </w:p>
        </w:tc>
        <w:bookmarkStart w:id="0" w:name="Text13"/>
        <w:tc>
          <w:tcPr>
            <w:tcW w:w="7341" w:type="dxa"/>
            <w:tcBorders>
              <w:bottom w:val="single" w:sz="2" w:space="0" w:color="auto"/>
            </w:tcBorders>
            <w:vAlign w:val="bottom"/>
            <w:hideMark/>
          </w:tcPr>
          <w:p w14:paraId="030B9C11" w14:textId="77777777" w:rsidR="00FF6776" w:rsidRPr="00EE495B" w:rsidRDefault="00FF6776" w:rsidP="002979D5">
            <w:pPr>
              <w:pStyle w:val="Vordruck8pt"/>
              <w:spacing w:before="24" w:after="24"/>
              <w:ind w:right="-284"/>
              <w:rPr>
                <w:b/>
                <w:szCs w:val="16"/>
              </w:rPr>
            </w:pPr>
            <w:r w:rsidRPr="00EE495B">
              <w:rPr>
                <w:b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E495B">
              <w:rPr>
                <w:b/>
                <w:szCs w:val="16"/>
              </w:rPr>
              <w:instrText xml:space="preserve"> FORMTEXT </w:instrText>
            </w:r>
            <w:r w:rsidRPr="00EE495B">
              <w:rPr>
                <w:b/>
                <w:szCs w:val="16"/>
              </w:rPr>
            </w:r>
            <w:r w:rsidRPr="00EE495B">
              <w:rPr>
                <w:b/>
                <w:szCs w:val="16"/>
              </w:rPr>
              <w:fldChar w:fldCharType="separate"/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fldChar w:fldCharType="end"/>
            </w:r>
            <w:bookmarkEnd w:id="0"/>
          </w:p>
        </w:tc>
      </w:tr>
      <w:tr w:rsidR="00FF6776" w:rsidRPr="00EE495B" w14:paraId="3EF3CAF6" w14:textId="77777777" w:rsidTr="002979D5">
        <w:trPr>
          <w:trHeight w:val="255"/>
        </w:trPr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  <w:vAlign w:val="bottom"/>
            <w:hideMark/>
          </w:tcPr>
          <w:p w14:paraId="0B117CD6" w14:textId="77777777" w:rsidR="00FF6776" w:rsidRPr="00EE495B" w:rsidRDefault="00FF6776" w:rsidP="002979D5">
            <w:pPr>
              <w:pStyle w:val="Vordruck8pt"/>
              <w:spacing w:before="24" w:after="24"/>
              <w:ind w:right="-284"/>
              <w:rPr>
                <w:szCs w:val="16"/>
              </w:rPr>
            </w:pPr>
            <w:r>
              <w:rPr>
                <w:szCs w:val="16"/>
              </w:rPr>
              <w:t>Beschreibung</w:t>
            </w:r>
            <w:r w:rsidRPr="00EE495B">
              <w:rPr>
                <w:szCs w:val="16"/>
              </w:rPr>
              <w:t>:</w:t>
            </w:r>
          </w:p>
        </w:tc>
        <w:tc>
          <w:tcPr>
            <w:tcW w:w="7341" w:type="dxa"/>
            <w:tcBorders>
              <w:top w:val="single" w:sz="2" w:space="0" w:color="auto"/>
              <w:bottom w:val="single" w:sz="2" w:space="0" w:color="auto"/>
            </w:tcBorders>
            <w:vAlign w:val="bottom"/>
            <w:hideMark/>
          </w:tcPr>
          <w:p w14:paraId="38EEDF28" w14:textId="77777777" w:rsidR="00FF6776" w:rsidRPr="00EE495B" w:rsidRDefault="00FF6776" w:rsidP="002979D5">
            <w:pPr>
              <w:pStyle w:val="Vordruck8pt"/>
              <w:tabs>
                <w:tab w:val="left" w:pos="2410"/>
                <w:tab w:val="left" w:pos="4253"/>
              </w:tabs>
              <w:spacing w:before="24" w:after="24"/>
              <w:ind w:right="-284"/>
              <w:rPr>
                <w:b/>
                <w:szCs w:val="16"/>
              </w:rPr>
            </w:pPr>
            <w:r w:rsidRPr="00EE495B">
              <w:rPr>
                <w:b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E495B">
              <w:rPr>
                <w:b/>
                <w:szCs w:val="16"/>
              </w:rPr>
              <w:instrText xml:space="preserve"> FORMTEXT </w:instrText>
            </w:r>
            <w:r w:rsidRPr="00EE495B">
              <w:rPr>
                <w:b/>
                <w:szCs w:val="16"/>
              </w:rPr>
            </w:r>
            <w:r w:rsidRPr="00EE495B">
              <w:rPr>
                <w:b/>
                <w:szCs w:val="16"/>
              </w:rPr>
              <w:fldChar w:fldCharType="separate"/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fldChar w:fldCharType="end"/>
            </w:r>
          </w:p>
        </w:tc>
      </w:tr>
      <w:tr w:rsidR="00FF6776" w:rsidRPr="00EE495B" w14:paraId="0557200E" w14:textId="77777777" w:rsidTr="008D541E">
        <w:trPr>
          <w:trHeight w:val="255"/>
        </w:trPr>
        <w:tc>
          <w:tcPr>
            <w:tcW w:w="15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  <w:hideMark/>
          </w:tcPr>
          <w:p w14:paraId="29BE1982" w14:textId="77777777" w:rsidR="00FF6776" w:rsidRPr="00EE495B" w:rsidRDefault="00FF6776" w:rsidP="002979D5">
            <w:pPr>
              <w:pStyle w:val="Vordruck8pt"/>
              <w:spacing w:before="24" w:after="24"/>
              <w:ind w:right="-284"/>
              <w:rPr>
                <w:szCs w:val="16"/>
              </w:rPr>
            </w:pPr>
            <w:r>
              <w:rPr>
                <w:szCs w:val="16"/>
              </w:rPr>
              <w:t>Lage</w:t>
            </w:r>
            <w:r w:rsidRPr="00EE495B">
              <w:rPr>
                <w:szCs w:val="16"/>
              </w:rPr>
              <w:t>:</w:t>
            </w:r>
          </w:p>
        </w:tc>
        <w:tc>
          <w:tcPr>
            <w:tcW w:w="7341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bottom"/>
            <w:hideMark/>
          </w:tcPr>
          <w:p w14:paraId="7CE55768" w14:textId="77777777" w:rsidR="00FF6776" w:rsidRPr="00EE495B" w:rsidRDefault="00FF6776" w:rsidP="002979D5">
            <w:pPr>
              <w:pStyle w:val="Vordruck8pt"/>
              <w:tabs>
                <w:tab w:val="left" w:pos="2410"/>
                <w:tab w:val="left" w:pos="4253"/>
              </w:tabs>
              <w:spacing w:before="24" w:after="24"/>
              <w:ind w:right="-284"/>
              <w:rPr>
                <w:b/>
                <w:szCs w:val="16"/>
              </w:rPr>
            </w:pPr>
            <w:r w:rsidRPr="00EE495B">
              <w:rPr>
                <w:b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E495B">
              <w:rPr>
                <w:b/>
                <w:szCs w:val="16"/>
              </w:rPr>
              <w:instrText xml:space="preserve"> FORMTEXT </w:instrText>
            </w:r>
            <w:r w:rsidRPr="00EE495B">
              <w:rPr>
                <w:b/>
                <w:szCs w:val="16"/>
              </w:rPr>
            </w:r>
            <w:r w:rsidRPr="00EE495B">
              <w:rPr>
                <w:b/>
                <w:szCs w:val="16"/>
              </w:rPr>
              <w:fldChar w:fldCharType="separate"/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fldChar w:fldCharType="end"/>
            </w:r>
          </w:p>
        </w:tc>
      </w:tr>
      <w:tr w:rsidR="00FF6776" w:rsidRPr="00EE495B" w14:paraId="43C1AC96" w14:textId="77777777" w:rsidTr="002979D5">
        <w:trPr>
          <w:trHeight w:val="255"/>
        </w:trPr>
        <w:tc>
          <w:tcPr>
            <w:tcW w:w="156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  <w:hideMark/>
          </w:tcPr>
          <w:p w14:paraId="7A756285" w14:textId="77777777" w:rsidR="00FF6776" w:rsidRPr="00EE495B" w:rsidRDefault="00FF6776" w:rsidP="002979D5">
            <w:pPr>
              <w:pStyle w:val="Vordruck8pt"/>
              <w:spacing w:before="24" w:after="24"/>
              <w:ind w:right="-284"/>
              <w:rPr>
                <w:szCs w:val="16"/>
              </w:rPr>
            </w:pPr>
            <w:r>
              <w:rPr>
                <w:szCs w:val="16"/>
              </w:rPr>
              <w:t>Gebäude</w:t>
            </w:r>
            <w:r w:rsidRPr="00EE495B">
              <w:rPr>
                <w:szCs w:val="16"/>
              </w:rPr>
              <w:t>:</w:t>
            </w:r>
          </w:p>
        </w:tc>
        <w:tc>
          <w:tcPr>
            <w:tcW w:w="7341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bottom"/>
            <w:hideMark/>
          </w:tcPr>
          <w:p w14:paraId="04517351" w14:textId="77777777" w:rsidR="00FF6776" w:rsidRPr="00EE495B" w:rsidRDefault="00FF6776" w:rsidP="002979D5">
            <w:pPr>
              <w:pStyle w:val="Vordruck8pt"/>
              <w:tabs>
                <w:tab w:val="left" w:pos="2410"/>
                <w:tab w:val="left" w:pos="4253"/>
              </w:tabs>
              <w:spacing w:before="24" w:after="24"/>
              <w:ind w:right="-284"/>
              <w:rPr>
                <w:b/>
                <w:szCs w:val="16"/>
              </w:rPr>
            </w:pPr>
            <w:r w:rsidRPr="00EE495B">
              <w:rPr>
                <w:b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E495B">
              <w:rPr>
                <w:b/>
                <w:szCs w:val="16"/>
              </w:rPr>
              <w:instrText xml:space="preserve"> FORMTEXT </w:instrText>
            </w:r>
            <w:r w:rsidRPr="00EE495B">
              <w:rPr>
                <w:b/>
                <w:szCs w:val="16"/>
              </w:rPr>
            </w:r>
            <w:r w:rsidRPr="00EE495B">
              <w:rPr>
                <w:b/>
                <w:szCs w:val="16"/>
              </w:rPr>
              <w:fldChar w:fldCharType="separate"/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fldChar w:fldCharType="end"/>
            </w:r>
          </w:p>
        </w:tc>
      </w:tr>
    </w:tbl>
    <w:p w14:paraId="7806DF3D" w14:textId="77777777" w:rsidR="0041348E" w:rsidRPr="001E3613" w:rsidRDefault="0041348E" w:rsidP="004F64A1">
      <w:pPr>
        <w:pStyle w:val="BSVZif-Lit"/>
        <w:tabs>
          <w:tab w:val="clear" w:pos="1304"/>
        </w:tabs>
        <w:spacing w:before="280" w:after="280" w:line="280" w:lineRule="atLeast"/>
        <w:ind w:left="0" w:firstLine="0"/>
        <w:jc w:val="left"/>
        <w:rPr>
          <w:rFonts w:cs="Arial"/>
          <w:sz w:val="20"/>
        </w:rPr>
      </w:pPr>
      <w:r w:rsidRPr="001E3613">
        <w:rPr>
          <w:rFonts w:cs="Arial"/>
          <w:sz w:val="20"/>
        </w:rPr>
        <w:t>Gemäss</w:t>
      </w:r>
      <w:r w:rsidR="00747D1B">
        <w:rPr>
          <w:rFonts w:cs="Arial"/>
          <w:sz w:val="20"/>
        </w:rPr>
        <w:t xml:space="preserve"> Brandschutzr</w:t>
      </w:r>
      <w:r w:rsidRPr="001E3613">
        <w:rPr>
          <w:rFonts w:cs="Arial"/>
          <w:sz w:val="20"/>
        </w:rPr>
        <w:t xml:space="preserve">ichtlinie </w:t>
      </w:r>
      <w:r w:rsidR="000F2EEA">
        <w:rPr>
          <w:rFonts w:cs="Arial"/>
          <w:sz w:val="20"/>
        </w:rPr>
        <w:t xml:space="preserve">11-15 </w:t>
      </w:r>
      <w:r w:rsidR="00031A8D">
        <w:rPr>
          <w:rFonts w:cs="Arial"/>
          <w:sz w:val="20"/>
        </w:rPr>
        <w:t>«</w:t>
      </w:r>
      <w:r w:rsidRPr="001E3613">
        <w:rPr>
          <w:rFonts w:cs="Arial"/>
          <w:sz w:val="20"/>
        </w:rPr>
        <w:t>Qualitätssicher</w:t>
      </w:r>
      <w:r w:rsidR="00031A8D">
        <w:rPr>
          <w:rFonts w:cs="Arial"/>
          <w:sz w:val="20"/>
        </w:rPr>
        <w:t>ung im Brandschutz»</w:t>
      </w:r>
      <w:r w:rsidR="000F2EEA">
        <w:rPr>
          <w:rFonts w:cs="Arial"/>
          <w:sz w:val="20"/>
        </w:rPr>
        <w:t xml:space="preserve">, Ziffer 4.1.3 </w:t>
      </w:r>
      <w:proofErr w:type="gramStart"/>
      <w:r w:rsidR="000F2EEA">
        <w:rPr>
          <w:rFonts w:cs="Arial"/>
          <w:sz w:val="20"/>
        </w:rPr>
        <w:t>lit.e</w:t>
      </w:r>
      <w:proofErr w:type="gramEnd"/>
      <w:r w:rsidRPr="001E3613">
        <w:rPr>
          <w:rFonts w:cs="Arial"/>
          <w:sz w:val="20"/>
        </w:rPr>
        <w:t xml:space="preserve"> hat </w:t>
      </w:r>
      <w:r w:rsidR="00FF6776">
        <w:rPr>
          <w:rFonts w:cs="Arial"/>
          <w:sz w:val="20"/>
        </w:rPr>
        <w:t xml:space="preserve">der </w:t>
      </w:r>
      <w:r w:rsidR="000F2EEA">
        <w:rPr>
          <w:rFonts w:cs="Arial"/>
          <w:sz w:val="20"/>
        </w:rPr>
        <w:t xml:space="preserve">QS-Verantwortliche Brandschutz der </w:t>
      </w:r>
      <w:r w:rsidRPr="001E3613">
        <w:rPr>
          <w:rFonts w:cs="Arial"/>
          <w:sz w:val="20"/>
        </w:rPr>
        <w:t>Eigentümer</w:t>
      </w:r>
      <w:r w:rsidR="000F2EEA">
        <w:rPr>
          <w:rFonts w:cs="Arial"/>
          <w:sz w:val="20"/>
        </w:rPr>
        <w:t xml:space="preserve">schaft sowie der Brandschutzbehörde </w:t>
      </w:r>
      <w:r w:rsidR="00FF6776">
        <w:rPr>
          <w:rFonts w:cs="Arial"/>
          <w:sz w:val="20"/>
        </w:rPr>
        <w:t xml:space="preserve">vor Bezug der Baute </w:t>
      </w:r>
      <w:r w:rsidR="000F2EEA">
        <w:rPr>
          <w:rFonts w:cs="Arial"/>
          <w:sz w:val="20"/>
        </w:rPr>
        <w:t xml:space="preserve">die ordnungsgemässe Umsetzung aller ihm auferlegten Qualitätssicherungsmassnah-men mit einer </w:t>
      </w:r>
      <w:r w:rsidR="00FF6776">
        <w:rPr>
          <w:rFonts w:cs="Arial"/>
          <w:sz w:val="20"/>
        </w:rPr>
        <w:t xml:space="preserve">Übereinstimmungserklärung </w:t>
      </w:r>
      <w:r w:rsidR="000F2EEA">
        <w:rPr>
          <w:rFonts w:cs="Arial"/>
          <w:sz w:val="20"/>
        </w:rPr>
        <w:t>zu beschein</w:t>
      </w:r>
      <w:r w:rsidR="00835E79">
        <w:rPr>
          <w:rFonts w:cs="Arial"/>
          <w:sz w:val="20"/>
        </w:rPr>
        <w:t>i</w:t>
      </w:r>
      <w:r w:rsidR="000F2EEA">
        <w:rPr>
          <w:rFonts w:cs="Arial"/>
          <w:sz w:val="20"/>
        </w:rPr>
        <w:t>gen.</w:t>
      </w:r>
    </w:p>
    <w:p w14:paraId="3AAF24D1" w14:textId="77777777" w:rsidR="0041348E" w:rsidRPr="004B0C5E" w:rsidRDefault="000F2EEA" w:rsidP="004F64A1">
      <w:pPr>
        <w:pStyle w:val="BSVZif-Lit"/>
        <w:tabs>
          <w:tab w:val="clear" w:pos="1304"/>
        </w:tabs>
        <w:spacing w:before="280" w:after="280" w:line="280" w:lineRule="atLeast"/>
        <w:ind w:left="0" w:firstLine="0"/>
        <w:jc w:val="left"/>
        <w:rPr>
          <w:rFonts w:cs="Arial"/>
          <w:b/>
          <w:sz w:val="20"/>
        </w:rPr>
      </w:pPr>
      <w:r>
        <w:rPr>
          <w:rFonts w:cs="Arial"/>
          <w:b/>
          <w:sz w:val="20"/>
        </w:rPr>
        <w:t>Der QS-Verantwortliche Brandschutz</w:t>
      </w:r>
      <w:r w:rsidR="00FF6776">
        <w:rPr>
          <w:rFonts w:cs="Arial"/>
          <w:b/>
          <w:sz w:val="20"/>
        </w:rPr>
        <w:t xml:space="preserve"> bestätigt</w:t>
      </w:r>
      <w:r>
        <w:rPr>
          <w:rFonts w:cs="Arial"/>
          <w:b/>
          <w:sz w:val="20"/>
        </w:rPr>
        <w:t>, dass</w:t>
      </w:r>
      <w:r w:rsidR="0041348E" w:rsidRPr="004B0C5E">
        <w:rPr>
          <w:rFonts w:cs="Arial"/>
          <w:b/>
          <w:sz w:val="20"/>
        </w:rPr>
        <w:t xml:space="preserve">: </w:t>
      </w:r>
    </w:p>
    <w:p w14:paraId="6C2430ED" w14:textId="77777777" w:rsidR="001E3613" w:rsidRPr="00A50322" w:rsidRDefault="000F2EEA" w:rsidP="004F64A1">
      <w:pPr>
        <w:pStyle w:val="BSVZif-Lit"/>
        <w:numPr>
          <w:ilvl w:val="0"/>
          <w:numId w:val="23"/>
        </w:numPr>
        <w:spacing w:before="280" w:after="140" w:line="280" w:lineRule="atLeast"/>
        <w:ind w:left="425" w:hanging="425"/>
        <w:jc w:val="left"/>
        <w:rPr>
          <w:rFonts w:cs="Arial"/>
          <w:sz w:val="20"/>
        </w:rPr>
      </w:pPr>
      <w:r>
        <w:rPr>
          <w:rFonts w:cs="Arial"/>
          <w:sz w:val="20"/>
        </w:rPr>
        <w:t>a</w:t>
      </w:r>
      <w:r w:rsidR="001E3613" w:rsidRPr="00A50322">
        <w:rPr>
          <w:rFonts w:cs="Arial"/>
          <w:sz w:val="20"/>
        </w:rPr>
        <w:t xml:space="preserve">lle </w:t>
      </w:r>
      <w:r>
        <w:rPr>
          <w:rFonts w:cs="Arial"/>
          <w:sz w:val="20"/>
        </w:rPr>
        <w:t>ihm auferlegten Qualitätssicherungsmassnahmen gemäss Baubewilligung und</w:t>
      </w:r>
      <w:r>
        <w:rPr>
          <w:rFonts w:cs="Arial"/>
          <w:sz w:val="20"/>
        </w:rPr>
        <w:br/>
        <w:t>Brandschutzvor</w:t>
      </w:r>
      <w:r w:rsidR="00835E79">
        <w:rPr>
          <w:rFonts w:cs="Arial"/>
          <w:sz w:val="20"/>
        </w:rPr>
        <w:t>schriften umgesetzt worden sind;</w:t>
      </w:r>
    </w:p>
    <w:p w14:paraId="4375ED7B" w14:textId="77777777" w:rsidR="001E3613" w:rsidRDefault="000F2EEA" w:rsidP="004F64A1">
      <w:pPr>
        <w:pStyle w:val="BSVZif-Lit"/>
        <w:numPr>
          <w:ilvl w:val="0"/>
          <w:numId w:val="23"/>
        </w:numPr>
        <w:spacing w:before="280" w:after="280" w:line="280" w:lineRule="atLeast"/>
        <w:ind w:left="425" w:hanging="425"/>
        <w:jc w:val="left"/>
        <w:rPr>
          <w:rFonts w:cs="Arial"/>
          <w:sz w:val="20"/>
        </w:rPr>
      </w:pPr>
      <w:r>
        <w:rPr>
          <w:rFonts w:cs="Arial"/>
          <w:sz w:val="20"/>
        </w:rPr>
        <w:t xml:space="preserve">die Instruktion der Eigentümer und Nutzer </w:t>
      </w:r>
      <w:proofErr w:type="gramStart"/>
      <w:r>
        <w:rPr>
          <w:rFonts w:cs="Arial"/>
          <w:sz w:val="20"/>
        </w:rPr>
        <w:t>bezüglich Betrieb</w:t>
      </w:r>
      <w:proofErr w:type="gramEnd"/>
      <w:r>
        <w:rPr>
          <w:rFonts w:cs="Arial"/>
          <w:sz w:val="20"/>
        </w:rPr>
        <w:t>, Unterhalt und notwendiger</w:t>
      </w:r>
      <w:r>
        <w:rPr>
          <w:rFonts w:cs="Arial"/>
          <w:sz w:val="20"/>
        </w:rPr>
        <w:br/>
        <w:t xml:space="preserve">periodischer Kontrollen der </w:t>
      </w:r>
      <w:r w:rsidR="001E3613" w:rsidRPr="001E3613">
        <w:rPr>
          <w:rFonts w:cs="Arial"/>
          <w:sz w:val="20"/>
        </w:rPr>
        <w:t>B</w:t>
      </w:r>
      <w:r w:rsidR="00FF6776">
        <w:rPr>
          <w:rFonts w:cs="Arial"/>
          <w:sz w:val="20"/>
        </w:rPr>
        <w:t xml:space="preserve">randschutzeinrichtungen erfolgt </w:t>
      </w:r>
      <w:r>
        <w:rPr>
          <w:rFonts w:cs="Arial"/>
          <w:sz w:val="20"/>
        </w:rPr>
        <w:t xml:space="preserve">ist </w:t>
      </w:r>
      <w:r w:rsidR="00FF6776">
        <w:rPr>
          <w:rFonts w:cs="Arial"/>
          <w:sz w:val="20"/>
        </w:rPr>
        <w:t xml:space="preserve">und die </w:t>
      </w:r>
      <w:r>
        <w:rPr>
          <w:rFonts w:cs="Arial"/>
          <w:sz w:val="20"/>
        </w:rPr>
        <w:t>dafür erforderlichen Dokumente</w:t>
      </w:r>
      <w:r w:rsidR="00BC5B31">
        <w:rPr>
          <w:rFonts w:cs="Arial"/>
          <w:sz w:val="20"/>
        </w:rPr>
        <w:t xml:space="preserve"> </w:t>
      </w:r>
      <w:r>
        <w:rPr>
          <w:rFonts w:cs="Arial"/>
          <w:sz w:val="20"/>
        </w:rPr>
        <w:t>den</w:t>
      </w:r>
      <w:r w:rsidR="00FF6776">
        <w:rPr>
          <w:rFonts w:cs="Arial"/>
          <w:sz w:val="20"/>
        </w:rPr>
        <w:t xml:space="preserve"> Eigentümer</w:t>
      </w:r>
      <w:r>
        <w:rPr>
          <w:rFonts w:cs="Arial"/>
          <w:sz w:val="20"/>
        </w:rPr>
        <w:t>n und Nutzern</w:t>
      </w:r>
      <w:r w:rsidR="00FF6776">
        <w:rPr>
          <w:rFonts w:cs="Arial"/>
          <w:sz w:val="20"/>
        </w:rPr>
        <w:t xml:space="preserve"> übergeben</w:t>
      </w:r>
      <w:r>
        <w:rPr>
          <w:rFonts w:cs="Arial"/>
          <w:sz w:val="20"/>
        </w:rPr>
        <w:t xml:space="preserve"> wurden</w:t>
      </w:r>
      <w:r w:rsidR="00FF6776">
        <w:rPr>
          <w:rFonts w:cs="Arial"/>
          <w:sz w:val="20"/>
        </w:rPr>
        <w:t>.</w:t>
      </w:r>
    </w:p>
    <w:tbl>
      <w:tblPr>
        <w:tblW w:w="5000" w:type="pct"/>
        <w:tblBorders>
          <w:top w:val="single" w:sz="2" w:space="0" w:color="auto"/>
          <w:bottom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7346"/>
      </w:tblGrid>
      <w:tr w:rsidR="002565DD" w:rsidRPr="00EE495B" w14:paraId="19ADA6A8" w14:textId="77777777" w:rsidTr="003A558B">
        <w:trPr>
          <w:trHeight w:val="255"/>
        </w:trPr>
        <w:tc>
          <w:tcPr>
            <w:tcW w:w="1560" w:type="dxa"/>
            <w:vAlign w:val="bottom"/>
            <w:hideMark/>
          </w:tcPr>
          <w:p w14:paraId="1E246B6A" w14:textId="77777777" w:rsidR="002565DD" w:rsidRPr="00EE495B" w:rsidRDefault="002565DD" w:rsidP="00E32005">
            <w:pPr>
              <w:pStyle w:val="Vordruck8pt"/>
              <w:spacing w:before="24" w:after="24"/>
              <w:rPr>
                <w:szCs w:val="16"/>
              </w:rPr>
            </w:pPr>
            <w:r>
              <w:rPr>
                <w:szCs w:val="16"/>
              </w:rPr>
              <w:t>Bemerkungen:</w:t>
            </w:r>
          </w:p>
        </w:tc>
        <w:tc>
          <w:tcPr>
            <w:tcW w:w="7371" w:type="dxa"/>
            <w:vAlign w:val="bottom"/>
            <w:hideMark/>
          </w:tcPr>
          <w:p w14:paraId="76399247" w14:textId="77777777" w:rsidR="002565DD" w:rsidRPr="00EE495B" w:rsidRDefault="002565DD" w:rsidP="00E32005">
            <w:pPr>
              <w:pStyle w:val="Vordruck8pt"/>
              <w:spacing w:before="24" w:after="24"/>
              <w:rPr>
                <w:b/>
                <w:szCs w:val="16"/>
              </w:rPr>
            </w:pPr>
            <w:r w:rsidRPr="00EE495B">
              <w:rPr>
                <w:b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E495B">
              <w:rPr>
                <w:b/>
                <w:szCs w:val="16"/>
              </w:rPr>
              <w:instrText xml:space="preserve"> FORMTEXT </w:instrText>
            </w:r>
            <w:r w:rsidRPr="00EE495B">
              <w:rPr>
                <w:b/>
                <w:szCs w:val="16"/>
              </w:rPr>
            </w:r>
            <w:r w:rsidRPr="00EE495B">
              <w:rPr>
                <w:b/>
                <w:szCs w:val="16"/>
              </w:rPr>
              <w:fldChar w:fldCharType="separate"/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fldChar w:fldCharType="end"/>
            </w:r>
          </w:p>
        </w:tc>
      </w:tr>
    </w:tbl>
    <w:p w14:paraId="35DF2E0F" w14:textId="77777777" w:rsidR="0063033B" w:rsidRDefault="0063033B" w:rsidP="0063033B">
      <w:pPr>
        <w:pStyle w:val="BSVZif-Lit"/>
        <w:tabs>
          <w:tab w:val="clear" w:pos="1304"/>
        </w:tabs>
        <w:spacing w:before="280" w:line="280" w:lineRule="atLeast"/>
        <w:ind w:left="0" w:firstLine="0"/>
        <w:jc w:val="left"/>
        <w:rPr>
          <w:rFonts w:cs="Arial"/>
          <w:b/>
          <w:sz w:val="20"/>
        </w:rPr>
      </w:pPr>
    </w:p>
    <w:p w14:paraId="4DF6C3AD" w14:textId="77777777" w:rsidR="002565DD" w:rsidRPr="0063033B" w:rsidRDefault="0063033B" w:rsidP="0063033B">
      <w:pPr>
        <w:pStyle w:val="BSVZif-Lit"/>
        <w:tabs>
          <w:tab w:val="clear" w:pos="1304"/>
        </w:tabs>
        <w:spacing w:before="280" w:line="280" w:lineRule="atLeast"/>
        <w:ind w:left="0" w:firstLine="0"/>
        <w:jc w:val="left"/>
        <w:rPr>
          <w:rFonts w:cs="Arial"/>
          <w:b/>
          <w:sz w:val="20"/>
        </w:rPr>
      </w:pPr>
      <w:r w:rsidRPr="0063033B">
        <w:rPr>
          <w:rFonts w:cs="Arial"/>
          <w:b/>
          <w:sz w:val="20"/>
        </w:rPr>
        <w:t>QS-Verantwortlicher</w:t>
      </w:r>
    </w:p>
    <w:tbl>
      <w:tblPr>
        <w:tblW w:w="2946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3689"/>
      </w:tblGrid>
      <w:tr w:rsidR="00536B8A" w:rsidRPr="008D541E" w14:paraId="00BA889F" w14:textId="77777777" w:rsidTr="0063033B">
        <w:trPr>
          <w:trHeight w:val="255"/>
        </w:trPr>
        <w:tc>
          <w:tcPr>
            <w:tcW w:w="1555" w:type="dxa"/>
            <w:tcBorders>
              <w:top w:val="single" w:sz="2" w:space="0" w:color="auto"/>
              <w:bottom w:val="nil"/>
            </w:tcBorders>
            <w:vAlign w:val="bottom"/>
            <w:hideMark/>
          </w:tcPr>
          <w:p w14:paraId="0EBD8F9A" w14:textId="77777777" w:rsidR="00536B8A" w:rsidRPr="00EE495B" w:rsidRDefault="002565DD" w:rsidP="00E32005">
            <w:pPr>
              <w:pStyle w:val="Vordruck8pt"/>
              <w:spacing w:before="24" w:after="24"/>
              <w:rPr>
                <w:szCs w:val="16"/>
              </w:rPr>
            </w:pPr>
            <w:r>
              <w:rPr>
                <w:szCs w:val="16"/>
              </w:rPr>
              <w:t>Vorname Name</w:t>
            </w:r>
            <w:r w:rsidR="004F64A1">
              <w:rPr>
                <w:szCs w:val="16"/>
              </w:rPr>
              <w:t>:</w:t>
            </w:r>
          </w:p>
        </w:tc>
        <w:tc>
          <w:tcPr>
            <w:tcW w:w="3689" w:type="dxa"/>
            <w:tcBorders>
              <w:top w:val="single" w:sz="2" w:space="0" w:color="auto"/>
              <w:bottom w:val="nil"/>
            </w:tcBorders>
            <w:vAlign w:val="bottom"/>
            <w:hideMark/>
          </w:tcPr>
          <w:p w14:paraId="193AD2ED" w14:textId="77777777" w:rsidR="00536B8A" w:rsidRPr="008D541E" w:rsidRDefault="003A558B" w:rsidP="00E32005">
            <w:pPr>
              <w:pStyle w:val="Vordruck8pt"/>
              <w:spacing w:before="24" w:after="24"/>
              <w:rPr>
                <w:b/>
                <w:szCs w:val="16"/>
              </w:rPr>
            </w:pPr>
            <w:r>
              <w:rPr>
                <w:b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zCs w:val="16"/>
              </w:rPr>
              <w:instrText xml:space="preserve"> FORMTEXT </w:instrText>
            </w:r>
            <w:r>
              <w:rPr>
                <w:b/>
                <w:szCs w:val="16"/>
              </w:rPr>
            </w:r>
            <w:r>
              <w:rPr>
                <w:b/>
                <w:szCs w:val="16"/>
              </w:rPr>
              <w:fldChar w:fldCharType="separate"/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noProof/>
                <w:szCs w:val="16"/>
              </w:rPr>
              <w:t> </w:t>
            </w:r>
            <w:r>
              <w:rPr>
                <w:b/>
                <w:szCs w:val="16"/>
              </w:rPr>
              <w:fldChar w:fldCharType="end"/>
            </w:r>
          </w:p>
        </w:tc>
      </w:tr>
      <w:tr w:rsidR="008D541E" w:rsidRPr="008D541E" w14:paraId="753B1A08" w14:textId="77777777" w:rsidTr="0063033B">
        <w:trPr>
          <w:trHeight w:val="255"/>
        </w:trPr>
        <w:tc>
          <w:tcPr>
            <w:tcW w:w="1555" w:type="dxa"/>
            <w:tcBorders>
              <w:top w:val="single" w:sz="2" w:space="0" w:color="auto"/>
              <w:bottom w:val="single" w:sz="2" w:space="0" w:color="auto"/>
            </w:tcBorders>
            <w:vAlign w:val="bottom"/>
            <w:hideMark/>
          </w:tcPr>
          <w:p w14:paraId="0F17E9EC" w14:textId="77777777" w:rsidR="002565DD" w:rsidRPr="00EE495B" w:rsidRDefault="002565DD" w:rsidP="002565DD">
            <w:pPr>
              <w:pStyle w:val="Vordruck8pt"/>
              <w:spacing w:before="24" w:after="24"/>
              <w:rPr>
                <w:szCs w:val="16"/>
              </w:rPr>
            </w:pPr>
            <w:r>
              <w:rPr>
                <w:szCs w:val="16"/>
              </w:rPr>
              <w:t>Ort, Datum</w:t>
            </w:r>
            <w:r w:rsidR="002A0AFA">
              <w:rPr>
                <w:szCs w:val="16"/>
              </w:rPr>
              <w:t>:</w:t>
            </w:r>
          </w:p>
        </w:tc>
        <w:tc>
          <w:tcPr>
            <w:tcW w:w="3689" w:type="dxa"/>
            <w:tcBorders>
              <w:top w:val="single" w:sz="2" w:space="0" w:color="auto"/>
              <w:bottom w:val="single" w:sz="2" w:space="0" w:color="auto"/>
            </w:tcBorders>
            <w:vAlign w:val="bottom"/>
            <w:hideMark/>
          </w:tcPr>
          <w:p w14:paraId="2375B204" w14:textId="77777777" w:rsidR="002565DD" w:rsidRPr="00EE495B" w:rsidRDefault="002565DD" w:rsidP="002565DD">
            <w:pPr>
              <w:pStyle w:val="Vordruck8pt"/>
              <w:spacing w:before="24" w:after="24"/>
              <w:rPr>
                <w:b/>
                <w:szCs w:val="16"/>
              </w:rPr>
            </w:pPr>
            <w:r w:rsidRPr="00EE495B">
              <w:rPr>
                <w:b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E495B">
              <w:rPr>
                <w:b/>
                <w:szCs w:val="16"/>
              </w:rPr>
              <w:instrText xml:space="preserve"> FORMTEXT </w:instrText>
            </w:r>
            <w:r w:rsidRPr="00EE495B">
              <w:rPr>
                <w:b/>
                <w:szCs w:val="16"/>
              </w:rPr>
            </w:r>
            <w:r w:rsidRPr="00EE495B">
              <w:rPr>
                <w:b/>
                <w:szCs w:val="16"/>
              </w:rPr>
              <w:fldChar w:fldCharType="separate"/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t> </w:t>
            </w:r>
            <w:r w:rsidRPr="00EE495B">
              <w:rPr>
                <w:b/>
                <w:szCs w:val="16"/>
              </w:rPr>
              <w:fldChar w:fldCharType="end"/>
            </w:r>
          </w:p>
        </w:tc>
      </w:tr>
      <w:tr w:rsidR="002565DD" w:rsidRPr="008D541E" w14:paraId="28951521" w14:textId="77777777" w:rsidTr="0063033B">
        <w:trPr>
          <w:trHeight w:val="255"/>
        </w:trPr>
        <w:tc>
          <w:tcPr>
            <w:tcW w:w="1555" w:type="dxa"/>
            <w:tcBorders>
              <w:top w:val="single" w:sz="2" w:space="0" w:color="auto"/>
              <w:bottom w:val="single" w:sz="2" w:space="0" w:color="auto"/>
            </w:tcBorders>
            <w:vAlign w:val="bottom"/>
            <w:hideMark/>
          </w:tcPr>
          <w:p w14:paraId="77628D8A" w14:textId="77777777" w:rsidR="002565DD" w:rsidRPr="0063033B" w:rsidRDefault="002A0AFA" w:rsidP="0063033B">
            <w:pPr>
              <w:pStyle w:val="Vordruck8pt"/>
              <w:spacing w:before="560" w:after="24"/>
              <w:rPr>
                <w:szCs w:val="16"/>
              </w:rPr>
            </w:pPr>
            <w:r w:rsidRPr="0063033B">
              <w:rPr>
                <w:szCs w:val="16"/>
              </w:rPr>
              <w:t>Unterschrift</w:t>
            </w:r>
            <w:r w:rsidR="002565DD" w:rsidRPr="0063033B">
              <w:rPr>
                <w:szCs w:val="16"/>
              </w:rPr>
              <w:t>:</w:t>
            </w:r>
          </w:p>
        </w:tc>
        <w:tc>
          <w:tcPr>
            <w:tcW w:w="3689" w:type="dxa"/>
            <w:tcBorders>
              <w:top w:val="single" w:sz="2" w:space="0" w:color="auto"/>
              <w:bottom w:val="single" w:sz="2" w:space="0" w:color="auto"/>
            </w:tcBorders>
            <w:vAlign w:val="bottom"/>
            <w:hideMark/>
          </w:tcPr>
          <w:p w14:paraId="1ADCEDA2" w14:textId="77777777" w:rsidR="002565DD" w:rsidRPr="00EE495B" w:rsidRDefault="002565DD" w:rsidP="002565DD">
            <w:pPr>
              <w:pStyle w:val="Vordruck8pt"/>
              <w:spacing w:before="24" w:after="24"/>
              <w:rPr>
                <w:b/>
                <w:szCs w:val="16"/>
              </w:rPr>
            </w:pPr>
          </w:p>
        </w:tc>
      </w:tr>
    </w:tbl>
    <w:p w14:paraId="7A584C15" w14:textId="77777777" w:rsidR="00EE7A33" w:rsidRDefault="00EE7A33" w:rsidP="00EC3482">
      <w:pPr>
        <w:pStyle w:val="BSVZif-Lit"/>
        <w:tabs>
          <w:tab w:val="clear" w:pos="1304"/>
          <w:tab w:val="left" w:pos="2127"/>
          <w:tab w:val="left" w:pos="4536"/>
          <w:tab w:val="left" w:pos="6804"/>
          <w:tab w:val="left" w:pos="7088"/>
        </w:tabs>
        <w:spacing w:before="280" w:after="280" w:line="280" w:lineRule="atLeast"/>
        <w:ind w:left="0" w:firstLine="0"/>
        <w:jc w:val="left"/>
        <w:rPr>
          <w:rFonts w:cs="Arial"/>
          <w:sz w:val="20"/>
          <w:lang w:val="de-DE"/>
        </w:rPr>
      </w:pPr>
    </w:p>
    <w:p w14:paraId="286BAB34" w14:textId="77777777" w:rsidR="0063033B" w:rsidRDefault="0063033B" w:rsidP="00EC3482">
      <w:pPr>
        <w:pStyle w:val="BSVZif-Lit"/>
        <w:tabs>
          <w:tab w:val="clear" w:pos="1304"/>
          <w:tab w:val="left" w:pos="2127"/>
          <w:tab w:val="left" w:pos="4536"/>
          <w:tab w:val="left" w:pos="6804"/>
          <w:tab w:val="left" w:pos="7088"/>
        </w:tabs>
        <w:spacing w:before="280" w:after="280" w:line="280" w:lineRule="atLeast"/>
        <w:ind w:left="0" w:firstLine="0"/>
        <w:jc w:val="left"/>
        <w:rPr>
          <w:rFonts w:cs="Arial"/>
          <w:sz w:val="20"/>
          <w:lang w:val="de-DE"/>
        </w:rPr>
      </w:pPr>
    </w:p>
    <w:p w14:paraId="4593C12F" w14:textId="77777777" w:rsidR="0063033B" w:rsidRPr="0063033B" w:rsidRDefault="0063033B" w:rsidP="0063033B">
      <w:pPr>
        <w:pStyle w:val="BSVZif-Lit"/>
        <w:tabs>
          <w:tab w:val="clear" w:pos="1304"/>
          <w:tab w:val="left" w:pos="2127"/>
          <w:tab w:val="left" w:pos="4536"/>
          <w:tab w:val="left" w:pos="6804"/>
          <w:tab w:val="left" w:pos="7088"/>
        </w:tabs>
        <w:spacing w:before="0" w:line="280" w:lineRule="atLeast"/>
        <w:ind w:left="0" w:firstLine="0"/>
        <w:jc w:val="left"/>
        <w:rPr>
          <w:rFonts w:cs="Arial"/>
          <w:b/>
          <w:sz w:val="20"/>
          <w:lang w:val="de-DE"/>
        </w:rPr>
      </w:pPr>
      <w:r w:rsidRPr="0063033B">
        <w:rPr>
          <w:rFonts w:cs="Arial"/>
          <w:b/>
          <w:sz w:val="20"/>
          <w:lang w:val="de-DE"/>
        </w:rPr>
        <w:t>Kontakt</w:t>
      </w:r>
    </w:p>
    <w:p w14:paraId="5066F300" w14:textId="77777777" w:rsidR="002A0AFA" w:rsidRDefault="00BA1AD7" w:rsidP="0063033B">
      <w:pPr>
        <w:pStyle w:val="BSVZif-Lit"/>
        <w:tabs>
          <w:tab w:val="clear" w:pos="1304"/>
          <w:tab w:val="left" w:pos="2268"/>
          <w:tab w:val="left" w:pos="5245"/>
          <w:tab w:val="left" w:pos="6663"/>
        </w:tabs>
        <w:spacing w:before="0"/>
        <w:ind w:left="0" w:firstLine="0"/>
        <w:jc w:val="left"/>
        <w:rPr>
          <w:rFonts w:cs="Arial"/>
          <w:sz w:val="20"/>
          <w:lang w:val="de-DE"/>
        </w:rPr>
      </w:pPr>
      <w:r w:rsidRPr="00A86BCF">
        <w:rPr>
          <w:rFonts w:cs="Arial"/>
          <w:sz w:val="20"/>
          <w:lang w:val="de-DE"/>
        </w:rPr>
        <w:t>Gebäudeversicherung Luzern</w:t>
      </w:r>
    </w:p>
    <w:p w14:paraId="1885396B" w14:textId="77777777" w:rsidR="002A0AFA" w:rsidRDefault="00BA1AD7" w:rsidP="002A0AFA">
      <w:pPr>
        <w:pStyle w:val="BSVZif-Lit"/>
        <w:tabs>
          <w:tab w:val="clear" w:pos="1304"/>
          <w:tab w:val="left" w:pos="2268"/>
          <w:tab w:val="left" w:pos="5245"/>
          <w:tab w:val="left" w:pos="6663"/>
        </w:tabs>
        <w:spacing w:before="0"/>
        <w:ind w:left="0" w:firstLine="0"/>
        <w:jc w:val="left"/>
        <w:rPr>
          <w:rFonts w:cs="Arial"/>
          <w:sz w:val="20"/>
          <w:lang w:val="de-DE"/>
        </w:rPr>
      </w:pPr>
      <w:r w:rsidRPr="00A86BCF">
        <w:rPr>
          <w:rFonts w:cs="Arial"/>
          <w:sz w:val="20"/>
          <w:lang w:val="de-DE"/>
        </w:rPr>
        <w:t>Hirschengraben</w:t>
      </w:r>
      <w:r w:rsidR="002A0AFA">
        <w:rPr>
          <w:rFonts w:cs="Arial"/>
          <w:sz w:val="20"/>
          <w:lang w:val="de-DE"/>
        </w:rPr>
        <w:t xml:space="preserve"> 19</w:t>
      </w:r>
    </w:p>
    <w:p w14:paraId="49F87F5C" w14:textId="77777777" w:rsidR="002A0AFA" w:rsidRDefault="00BC5B31" w:rsidP="002A0AFA">
      <w:pPr>
        <w:pStyle w:val="BSVZif-Lit"/>
        <w:tabs>
          <w:tab w:val="clear" w:pos="1304"/>
          <w:tab w:val="left" w:pos="2268"/>
          <w:tab w:val="left" w:pos="5245"/>
          <w:tab w:val="left" w:pos="6663"/>
        </w:tabs>
        <w:spacing w:before="0"/>
        <w:ind w:left="0" w:firstLine="0"/>
        <w:jc w:val="left"/>
        <w:rPr>
          <w:rFonts w:cs="Arial"/>
          <w:sz w:val="20"/>
          <w:lang w:val="de-DE"/>
        </w:rPr>
      </w:pPr>
      <w:r w:rsidRPr="00A86BCF">
        <w:rPr>
          <w:rFonts w:cs="Arial"/>
          <w:sz w:val="20"/>
          <w:lang w:val="de-DE"/>
        </w:rPr>
        <w:t>P</w:t>
      </w:r>
      <w:r w:rsidR="002A0AFA">
        <w:rPr>
          <w:rFonts w:cs="Arial"/>
          <w:sz w:val="20"/>
          <w:lang w:val="de-DE"/>
        </w:rPr>
        <w:t>ostfach</w:t>
      </w:r>
    </w:p>
    <w:p w14:paraId="5D3ABCD2" w14:textId="77777777" w:rsidR="002A0AFA" w:rsidRDefault="002A0AFA" w:rsidP="002A0AFA">
      <w:pPr>
        <w:pStyle w:val="BSVZif-Lit"/>
        <w:tabs>
          <w:tab w:val="clear" w:pos="1304"/>
          <w:tab w:val="left" w:pos="2268"/>
          <w:tab w:val="left" w:pos="5245"/>
          <w:tab w:val="left" w:pos="6663"/>
        </w:tabs>
        <w:spacing w:before="0"/>
        <w:ind w:left="0" w:firstLine="0"/>
        <w:jc w:val="left"/>
        <w:rPr>
          <w:rFonts w:cs="Arial"/>
          <w:sz w:val="20"/>
          <w:lang w:val="de-DE"/>
        </w:rPr>
      </w:pPr>
      <w:r>
        <w:rPr>
          <w:rFonts w:cs="Arial"/>
          <w:sz w:val="20"/>
          <w:lang w:val="de-DE"/>
        </w:rPr>
        <w:t>6002 Luzern</w:t>
      </w:r>
    </w:p>
    <w:p w14:paraId="316A9A4F" w14:textId="77777777" w:rsidR="00914C7E" w:rsidRDefault="00914C7E" w:rsidP="002A0AFA">
      <w:pPr>
        <w:pStyle w:val="BSVZif-Lit"/>
        <w:tabs>
          <w:tab w:val="clear" w:pos="1304"/>
          <w:tab w:val="left" w:pos="2268"/>
          <w:tab w:val="left" w:pos="5245"/>
          <w:tab w:val="left" w:pos="6663"/>
        </w:tabs>
        <w:spacing w:before="0" w:after="280"/>
        <w:ind w:left="0" w:firstLine="0"/>
        <w:jc w:val="left"/>
        <w:rPr>
          <w:rStyle w:val="Hyperlink"/>
          <w:rFonts w:cs="Arial"/>
          <w:color w:val="auto"/>
          <w:sz w:val="20"/>
          <w:u w:val="none"/>
          <w:lang w:val="de-DE"/>
        </w:rPr>
      </w:pPr>
      <w:hyperlink r:id="rId12" w:history="1">
        <w:r w:rsidRPr="00A86BCF">
          <w:rPr>
            <w:rStyle w:val="Hyperlink"/>
            <w:rFonts w:cs="Arial"/>
            <w:color w:val="auto"/>
            <w:sz w:val="20"/>
            <w:u w:val="none"/>
            <w:lang w:val="de-DE"/>
          </w:rPr>
          <w:t>praevention@gvl.ch</w:t>
        </w:r>
      </w:hyperlink>
    </w:p>
    <w:p w14:paraId="61AE9041" w14:textId="77777777" w:rsidR="00BA1AD7" w:rsidRPr="002A0AFA" w:rsidRDefault="00BA1AD7" w:rsidP="00CE09E6">
      <w:pPr>
        <w:pStyle w:val="BSVZif-Lit"/>
        <w:tabs>
          <w:tab w:val="clear" w:pos="1304"/>
          <w:tab w:val="left" w:pos="2268"/>
          <w:tab w:val="left" w:pos="5245"/>
          <w:tab w:val="left" w:pos="6663"/>
        </w:tabs>
        <w:spacing w:after="280"/>
        <w:ind w:left="0" w:firstLine="0"/>
        <w:jc w:val="left"/>
        <w:rPr>
          <w:sz w:val="16"/>
          <w:szCs w:val="16"/>
        </w:rPr>
      </w:pPr>
      <w:r w:rsidRPr="002A0AFA">
        <w:rPr>
          <w:noProof/>
          <w:sz w:val="16"/>
          <w:szCs w:val="16"/>
          <w:lang w:eastAsia="de-CH"/>
        </w:rPr>
        <w:lastRenderedPageBreak/>
        <mc:AlternateContent>
          <mc:Choice Requires="wps">
            <w:drawing>
              <wp:anchor distT="252095" distB="0" distL="0" distR="0" simplePos="0" relativeHeight="251671552" behindDoc="1" locked="1" layoutInCell="0" allowOverlap="0" wp14:anchorId="00E0F95D" wp14:editId="51CB1FE7">
                <wp:simplePos x="0" y="0"/>
                <wp:positionH relativeFrom="column">
                  <wp:posOffset>0</wp:posOffset>
                </wp:positionH>
                <wp:positionV relativeFrom="margin">
                  <wp:align>bottom</wp:align>
                </wp:positionV>
                <wp:extent cx="5652135" cy="360045"/>
                <wp:effectExtent l="0" t="0" r="0" b="190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2" name="Textfeld 2" descr="wpautor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213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id w:val="31055001"/>
                              <w:placeholder>
                                <w:docPart w:val="3DC2A08C7CFA45D78069C9D5B7ED5094"/>
                              </w:placeholder>
                            </w:sdtPr>
                            <w:sdtEndPr/>
                            <w:sdtContent>
                              <w:tbl>
                                <w:tblPr>
                                  <w:tblStyle w:val="Tabellenraster"/>
                                  <w:tblOverlap w:val="never"/>
                                  <w:tblW w:w="0" w:type="auto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418"/>
                                  <w:gridCol w:w="7483"/>
                                </w:tblGrid>
                                <w:tr w:rsidR="00BA1AD7" w14:paraId="3777263D" w14:textId="77777777" w:rsidTr="001B401F">
                                  <w:tc>
                                    <w:tcPr>
                                      <w:tcW w:w="1418" w:type="dxa"/>
                                    </w:tcPr>
                                    <w:p w14:paraId="582DEDAE" w14:textId="77777777" w:rsidR="00BA1AD7" w:rsidRDefault="00BA1AD7" w:rsidP="001B401F">
                                      <w:pPr>
                                        <w:pStyle w:val="Vordruck8pt"/>
                                      </w:pPr>
                                      <w:r>
                                        <w:t>Verfasser/-in:</w:t>
                                      </w:r>
                                    </w:p>
                                  </w:tc>
                                  <w:tc>
                                    <w:tcPr>
                                      <w:tcW w:w="7483" w:type="dxa"/>
                                    </w:tcPr>
                                    <w:p w14:paraId="75040D17" w14:textId="77777777" w:rsidR="00BA1AD7" w:rsidRDefault="00BA1AD7" w:rsidP="001B401F">
                                      <w:pPr>
                                        <w:pStyle w:val="Vordruck8pt"/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DOCPROPERTY "WPVerfasserVorname" </w:instrText>
                                      </w:r>
                                      <w:r>
                                        <w:fldChar w:fldCharType="separate"/>
                                      </w:r>
                                      <w:r>
                                        <w:rPr>
                                          <w:b/>
                                          <w:bCs/>
                                          <w:lang w:val="de-DE"/>
                                        </w:rPr>
                                        <w:t>Fehler! Unbekannter Name für Dokument-Eigenschaft.</w:t>
                                      </w:r>
                                      <w:r>
                                        <w:fldChar w:fldCharType="end"/>
                                      </w:r>
                                      <w:r>
                                        <w:t xml:space="preserve"> </w:t>
                                      </w: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DOCPROPERTY "WPVerfasserName" </w:instrText>
                                      </w:r>
                                      <w:r>
                                        <w:fldChar w:fldCharType="separate"/>
                                      </w:r>
                                      <w:r>
                                        <w:rPr>
                                          <w:b/>
                                          <w:bCs/>
                                          <w:lang w:val="de-DE"/>
                                        </w:rPr>
                                        <w:t>Fehler! Unbekannter Name für Dokument-Eigenschaft.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  <w:tr w:rsidR="00BA1AD7" w14:paraId="363B8F26" w14:textId="77777777" w:rsidTr="00683189">
                                  <w:tc>
                                    <w:tcPr>
                                      <w:tcW w:w="1418" w:type="dxa"/>
                                    </w:tcPr>
                                    <w:p w14:paraId="7102C7CD" w14:textId="77777777" w:rsidR="00BA1AD7" w:rsidRDefault="00BA1AD7" w:rsidP="001B401F">
                                      <w:pPr>
                                        <w:pStyle w:val="Vordruck8pt"/>
                                      </w:pPr>
                                      <w:r>
                                        <w:t>Funktion:</w:t>
                                      </w:r>
                                    </w:p>
                                  </w:tc>
                                  <w:tc>
                                    <w:tcPr>
                                      <w:tcW w:w="7483" w:type="dxa"/>
                                    </w:tcPr>
                                    <w:p w14:paraId="12B7F4EB" w14:textId="77777777" w:rsidR="00BA1AD7" w:rsidRDefault="00BA1AD7" w:rsidP="001B401F">
                                      <w:pPr>
                                        <w:pStyle w:val="Vordruck8pt"/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DOCPROPERTY "WPVerfasserFunktion" </w:instrText>
                                      </w:r>
                                      <w:r>
                                        <w:fldChar w:fldCharType="separate"/>
                                      </w:r>
                                      <w:r>
                                        <w:rPr>
                                          <w:b/>
                                          <w:bCs/>
                                          <w:lang w:val="de-DE"/>
                                        </w:rPr>
                                        <w:t>Fehler! Unbekannter Name für Dokument-Eigenschaft.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  <w:tr w:rsidR="00BA1AD7" w14:paraId="62FCCEA6" w14:textId="77777777" w:rsidTr="00683189">
                                  <w:tc>
                                    <w:tcPr>
                                      <w:tcW w:w="1418" w:type="dxa"/>
                                    </w:tcPr>
                                    <w:p w14:paraId="25EF6BFD" w14:textId="77777777" w:rsidR="00BA1AD7" w:rsidRDefault="00BA1AD7" w:rsidP="001B401F">
                                      <w:pPr>
                                        <w:pStyle w:val="Vordruck8pt"/>
                                      </w:pPr>
                                      <w:r>
                                        <w:t>Datum:</w:t>
                                      </w:r>
                                    </w:p>
                                  </w:tc>
                                  <w:tc>
                                    <w:tcPr>
                                      <w:tcW w:w="7483" w:type="dxa"/>
                                    </w:tcPr>
                                    <w:p w14:paraId="6D0E91D0" w14:textId="77777777" w:rsidR="00BA1AD7" w:rsidRDefault="00531986" w:rsidP="001B401F">
                                      <w:pPr>
                                        <w:pStyle w:val="Vordruck8pt"/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DOCPROPERTY "WPDatum"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BA1AD7">
                                        <w:t>20. März 2015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</w:sdtContent>
                          </w:sdt>
                          <w:p w14:paraId="17909A56" w14:textId="77777777" w:rsidR="00BA1AD7" w:rsidRDefault="00BA1AD7" w:rsidP="00BA1AD7">
                            <w:pPr>
                              <w:pStyle w:val="Blindzeile"/>
                            </w:pP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E0F95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wpautor" style="position:absolute;margin-left:0;margin-top:0;width:445.05pt;height:28.35pt;z-index:-251644928;visibility:hidden;mso-wrap-style:none;mso-width-percent:0;mso-height-percent:0;mso-wrap-distance-left:0;mso-wrap-distance-top:19.85pt;mso-wrap-distance-right:0;mso-wrap-distance-bottom:0;mso-position-horizontal:absolute;mso-position-horizontal-relative:text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" o:allowincell="f" o:allowoverlap="f" filled="f" stroked="f">
                <v:textbox style="mso-fit-shape-to-text:t" inset="0,0,0,0">
                  <w:txbxContent>
                    <w:sdt>
                      <w:sdtPr>
                        <w:id w:val="31055001"/>
                        <w:placeholder>
                          <w:docPart w:val="3DC2A08C7CFA45D78069C9D5B7ED5094"/>
                        </w:placeholder>
                      </w:sdtPr>
                      <w:sdtEndPr/>
                      <w:sdtContent>
                        <w:tbl>
                          <w:tblPr>
                            <w:tblStyle w:val="Tabellenraster"/>
                            <w:tblOverlap w:val="nev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418"/>
                            <w:gridCol w:w="7483"/>
                          </w:tblGrid>
                          <w:tr w:rsidR="00BA1AD7" w14:paraId="3777263D" w14:textId="77777777" w:rsidTr="001B401F">
                            <w:tc>
                              <w:tcPr>
                                <w:tcW w:w="1418" w:type="dxa"/>
                              </w:tcPr>
                              <w:p w14:paraId="582DEDAE" w14:textId="77777777" w:rsidR="00BA1AD7" w:rsidRDefault="00BA1AD7" w:rsidP="001B401F">
                                <w:pPr>
                                  <w:pStyle w:val="Vordruck8pt"/>
                                </w:pPr>
                                <w:r>
                                  <w:t>Verfasser/-in:</w:t>
                                </w:r>
                              </w:p>
                            </w:tc>
                            <w:tc>
                              <w:tcPr>
                                <w:tcW w:w="7483" w:type="dxa"/>
                              </w:tcPr>
                              <w:p w14:paraId="75040D17" w14:textId="77777777" w:rsidR="00BA1AD7" w:rsidRDefault="00BA1AD7" w:rsidP="001B401F">
                                <w:pPr>
                                  <w:pStyle w:val="Vordruck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"WPVerfasserVorname" 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b/>
                                    <w:bCs/>
                                    <w:lang w:val="de-DE"/>
                                  </w:rPr>
                                  <w:t>Fehler! Unbekannter Name für Dokument-Eigenschaft.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"WPVerfasserName" 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b/>
                                    <w:bCs/>
                                    <w:lang w:val="de-DE"/>
                                  </w:rPr>
                                  <w:t>Fehler! Unbekannter Name für Dokument-Eigenschaft.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A1AD7" w14:paraId="363B8F26" w14:textId="77777777" w:rsidTr="00683189">
                            <w:tc>
                              <w:tcPr>
                                <w:tcW w:w="1418" w:type="dxa"/>
                              </w:tcPr>
                              <w:p w14:paraId="7102C7CD" w14:textId="77777777" w:rsidR="00BA1AD7" w:rsidRDefault="00BA1AD7" w:rsidP="001B401F">
                                <w:pPr>
                                  <w:pStyle w:val="Vordruck8pt"/>
                                </w:pPr>
                                <w:r>
                                  <w:t>Funktion:</w:t>
                                </w:r>
                              </w:p>
                            </w:tc>
                            <w:tc>
                              <w:tcPr>
                                <w:tcW w:w="7483" w:type="dxa"/>
                              </w:tcPr>
                              <w:p w14:paraId="12B7F4EB" w14:textId="77777777" w:rsidR="00BA1AD7" w:rsidRDefault="00BA1AD7" w:rsidP="001B401F">
                                <w:pPr>
                                  <w:pStyle w:val="Vordruck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"WPVerfasserFunktion" 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b/>
                                    <w:bCs/>
                                    <w:lang w:val="de-DE"/>
                                  </w:rPr>
                                  <w:t>Fehler! Unbekannter Name für Dokument-Eigenschaft.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A1AD7" w14:paraId="62FCCEA6" w14:textId="77777777" w:rsidTr="00683189">
                            <w:tc>
                              <w:tcPr>
                                <w:tcW w:w="1418" w:type="dxa"/>
                              </w:tcPr>
                              <w:p w14:paraId="25EF6BFD" w14:textId="77777777" w:rsidR="00BA1AD7" w:rsidRDefault="00BA1AD7" w:rsidP="001B401F">
                                <w:pPr>
                                  <w:pStyle w:val="Vordruck8pt"/>
                                </w:pPr>
                                <w:r>
                                  <w:t>Datum:</w:t>
                                </w:r>
                              </w:p>
                            </w:tc>
                            <w:tc>
                              <w:tcPr>
                                <w:tcW w:w="7483" w:type="dxa"/>
                              </w:tcPr>
                              <w:p w14:paraId="6D0E91D0" w14:textId="77777777" w:rsidR="00BA1AD7" w:rsidRDefault="00531986" w:rsidP="001B401F">
                                <w:pPr>
                                  <w:pStyle w:val="Vordruck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"WPDatum" </w:instrText>
                                </w:r>
                                <w:r>
                                  <w:fldChar w:fldCharType="separate"/>
                                </w:r>
                                <w:r w:rsidR="00BA1AD7">
                                  <w:t>20. März 2015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</w:sdtContent>
                    </w:sdt>
                    <w:p w14:paraId="17909A56" w14:textId="77777777" w:rsidR="00BA1AD7" w:rsidRDefault="00BA1AD7" w:rsidP="00BA1AD7">
                      <w:pPr>
                        <w:pStyle w:val="Blindzeile"/>
                      </w:pPr>
                    </w:p>
                  </w:txbxContent>
                </v:textbox>
                <w10:wrap type="tight" anchory="margin"/>
                <w10:anchorlock/>
              </v:shape>
            </w:pict>
          </mc:Fallback>
        </mc:AlternateContent>
      </w:r>
      <w:r w:rsidR="00A61338" w:rsidRPr="002A0AFA">
        <w:rPr>
          <w:sz w:val="16"/>
          <w:szCs w:val="16"/>
        </w:rPr>
        <w:t>Version: Februar 2019</w:t>
      </w:r>
    </w:p>
    <w:sectPr w:rsidR="00BA1AD7" w:rsidRPr="002A0AFA" w:rsidSect="007A7ABC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-3260" w:right="1304" w:bottom="993" w:left="1701" w:header="850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45399" w14:textId="77777777" w:rsidR="004B14D9" w:rsidRDefault="004B14D9" w:rsidP="003D63E0">
      <w:pPr>
        <w:spacing w:line="240" w:lineRule="auto"/>
      </w:pPr>
      <w:r>
        <w:separator/>
      </w:r>
    </w:p>
  </w:endnote>
  <w:endnote w:type="continuationSeparator" w:id="0">
    <w:p w14:paraId="34B81FF2" w14:textId="77777777" w:rsidR="004B14D9" w:rsidRDefault="004B14D9" w:rsidP="003D63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1C46A" w14:textId="77777777" w:rsidR="005C02A7" w:rsidRDefault="00CD6F5C" w:rsidP="00F369F1">
    <w:pPr>
      <w:pStyle w:val="Seitennummer"/>
    </w:pPr>
    <w:r>
      <w:fldChar w:fldCharType="begin"/>
    </w:r>
    <w:r>
      <w:instrText xml:space="preserve"> PAGE </w:instrText>
    </w:r>
    <w:r>
      <w:fldChar w:fldCharType="separate"/>
    </w:r>
    <w:r w:rsidR="00C706DE">
      <w:rPr>
        <w:noProof/>
      </w:rPr>
      <w:t>2</w:t>
    </w:r>
    <w:r>
      <w:rPr>
        <w:noProof/>
      </w:rPr>
      <w:fldChar w:fldCharType="end"/>
    </w:r>
    <w:r w:rsidR="005C02A7">
      <w:t>/</w:t>
    </w:r>
    <w:r>
      <w:fldChar w:fldCharType="begin"/>
    </w:r>
    <w:r>
      <w:instrText xml:space="preserve"> NUMPAGES </w:instrText>
    </w:r>
    <w:r>
      <w:fldChar w:fldCharType="separate"/>
    </w:r>
    <w:r w:rsidR="00C706DE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3A6F4" w14:textId="77777777" w:rsidR="005C02A7" w:rsidRPr="0053052F" w:rsidRDefault="00027CE1" w:rsidP="00027CE1">
    <w:pPr>
      <w:pStyle w:val="Seitennummer"/>
      <w:jc w:val="left"/>
      <w:rPr>
        <w:rStyle w:val="Seitenzahl"/>
      </w:rPr>
    </w:pPr>
    <w:r>
      <w:rPr>
        <w:rStyle w:val="Seitenzahl"/>
      </w:rPr>
      <w:tab/>
    </w:r>
    <w:r>
      <w:rPr>
        <w:rStyle w:val="Seitenzahl"/>
      </w:rPr>
      <w:tab/>
    </w:r>
    <w:r w:rsidR="004D172B" w:rsidRPr="0053052F">
      <w:rPr>
        <w:rStyle w:val="Seitenzahl"/>
      </w:rPr>
      <w:fldChar w:fldCharType="begin"/>
    </w:r>
    <w:r w:rsidR="005C02A7" w:rsidRPr="0053052F">
      <w:rPr>
        <w:rStyle w:val="Seitenzahl"/>
      </w:rPr>
      <w:instrText xml:space="preserve"> PAGE </w:instrText>
    </w:r>
    <w:r w:rsidR="004D172B" w:rsidRPr="0053052F">
      <w:rPr>
        <w:rStyle w:val="Seitenzahl"/>
      </w:rPr>
      <w:fldChar w:fldCharType="separate"/>
    </w:r>
    <w:r w:rsidR="00835E79">
      <w:rPr>
        <w:rStyle w:val="Seitenzahl"/>
        <w:noProof/>
      </w:rPr>
      <w:t>1</w:t>
    </w:r>
    <w:r w:rsidR="004D172B" w:rsidRPr="0053052F">
      <w:rPr>
        <w:rStyle w:val="Seitenzahl"/>
      </w:rPr>
      <w:fldChar w:fldCharType="end"/>
    </w:r>
    <w:r w:rsidR="005C02A7" w:rsidRPr="0053052F">
      <w:rPr>
        <w:rStyle w:val="Seitenzahl"/>
      </w:rPr>
      <w:t>/</w:t>
    </w:r>
    <w:r w:rsidR="004D172B" w:rsidRPr="0053052F">
      <w:rPr>
        <w:rStyle w:val="Seitenzahl"/>
      </w:rPr>
      <w:fldChar w:fldCharType="begin"/>
    </w:r>
    <w:r w:rsidR="005C02A7" w:rsidRPr="0053052F">
      <w:rPr>
        <w:rStyle w:val="Seitenzahl"/>
      </w:rPr>
      <w:instrText xml:space="preserve"> NUMPAGES </w:instrText>
    </w:r>
    <w:r w:rsidR="004D172B" w:rsidRPr="0053052F">
      <w:rPr>
        <w:rStyle w:val="Seitenzahl"/>
      </w:rPr>
      <w:fldChar w:fldCharType="separate"/>
    </w:r>
    <w:r w:rsidR="00835E79">
      <w:rPr>
        <w:rStyle w:val="Seitenzahl"/>
        <w:noProof/>
      </w:rPr>
      <w:t>1</w:t>
    </w:r>
    <w:r w:rsidR="004D172B" w:rsidRPr="0053052F"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4A9C0" w14:textId="77777777" w:rsidR="004B14D9" w:rsidRDefault="004B14D9" w:rsidP="003D63E0">
      <w:pPr>
        <w:spacing w:line="240" w:lineRule="auto"/>
      </w:pPr>
      <w:r>
        <w:separator/>
      </w:r>
    </w:p>
  </w:footnote>
  <w:footnote w:type="continuationSeparator" w:id="0">
    <w:p w14:paraId="10BDF953" w14:textId="77777777" w:rsidR="004B14D9" w:rsidRDefault="004B14D9" w:rsidP="003D63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AA503" w14:textId="77777777" w:rsidR="005C02A7" w:rsidRDefault="005C02A7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1312" behindDoc="0" locked="1" layoutInCell="0" allowOverlap="1" wp14:anchorId="1DF1A7AD" wp14:editId="5ABA4840">
          <wp:simplePos x="0" y="0"/>
          <wp:positionH relativeFrom="page">
            <wp:posOffset>6914515</wp:posOffset>
          </wp:positionH>
          <wp:positionV relativeFrom="page">
            <wp:posOffset>0</wp:posOffset>
          </wp:positionV>
          <wp:extent cx="643890" cy="643890"/>
          <wp:effectExtent l="19050" t="0" r="3810" b="0"/>
          <wp:wrapNone/>
          <wp:docPr id="4" name="wplogo22" descr="wplogowinkel22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plogo22" descr="wplogowinkel22" hidden="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890" cy="643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de-CH"/>
      </w:rPr>
      <w:drawing>
        <wp:anchor distT="0" distB="0" distL="114300" distR="114300" simplePos="0" relativeHeight="251657216" behindDoc="0" locked="1" layoutInCell="0" allowOverlap="1" wp14:anchorId="3772A621" wp14:editId="445C0286">
          <wp:simplePos x="0" y="0"/>
          <wp:positionH relativeFrom="page">
            <wp:posOffset>1076325</wp:posOffset>
          </wp:positionH>
          <wp:positionV relativeFrom="page">
            <wp:posOffset>541020</wp:posOffset>
          </wp:positionV>
          <wp:extent cx="2446655" cy="220345"/>
          <wp:effectExtent l="19050" t="0" r="0" b="0"/>
          <wp:wrapNone/>
          <wp:docPr id="3" name="wplogo2" descr="wp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plogo2" descr="wplogo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6655" cy="220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450B5" w14:textId="77777777" w:rsidR="005C02A7" w:rsidRDefault="005C02A7" w:rsidP="0038781D">
    <w:pPr>
      <w:pStyle w:val="Blindzeile"/>
    </w:pPr>
    <w:r>
      <w:t xml:space="preserve"> </w:t>
    </w:r>
  </w:p>
  <w:p w14:paraId="7428F6A2" w14:textId="77777777" w:rsidR="005C02A7" w:rsidRDefault="00346AA1" w:rsidP="0038781D">
    <w:pPr>
      <w:pStyle w:val="Blindzeile"/>
    </w:pPr>
    <w:r>
      <w:rPr>
        <w:noProof/>
        <w:lang w:eastAsia="de-CH"/>
      </w:rPr>
      <w:drawing>
        <wp:anchor distT="0" distB="0" distL="114300" distR="114300" simplePos="0" relativeHeight="251663360" behindDoc="1" locked="0" layoutInCell="1" allowOverlap="1" wp14:anchorId="18D9B3E9" wp14:editId="72D7B454">
          <wp:simplePos x="0" y="0"/>
          <wp:positionH relativeFrom="margin">
            <wp:align>left</wp:align>
          </wp:positionH>
          <wp:positionV relativeFrom="paragraph">
            <wp:posOffset>-635</wp:posOffset>
          </wp:positionV>
          <wp:extent cx="2524125" cy="428625"/>
          <wp:effectExtent l="0" t="0" r="9525" b="9525"/>
          <wp:wrapNone/>
          <wp:docPr id="1" name="Grafik 1" descr="GVL-Logo-mC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VL-Logo-mC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13EB9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96470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842AB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200FC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1413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3873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2E2A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F54EE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D9EAC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9E33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A25C93"/>
    <w:multiLevelType w:val="hybridMultilevel"/>
    <w:tmpl w:val="1B9A2AD8"/>
    <w:lvl w:ilvl="0" w:tplc="7916AFD0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856B4"/>
    <w:multiLevelType w:val="hybridMultilevel"/>
    <w:tmpl w:val="F79E0BFA"/>
    <w:lvl w:ilvl="0" w:tplc="F4E6E2B6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ED6C0F"/>
    <w:multiLevelType w:val="multilevel"/>
    <w:tmpl w:val="6E3A021A"/>
    <w:lvl w:ilvl="0">
      <w:start w:val="1"/>
      <w:numFmt w:val="bullet"/>
      <w:lvlText w:val="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B382260"/>
    <w:multiLevelType w:val="hybridMultilevel"/>
    <w:tmpl w:val="512C6570"/>
    <w:lvl w:ilvl="0" w:tplc="D076BF8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A13324"/>
    <w:multiLevelType w:val="multilevel"/>
    <w:tmpl w:val="0952F312"/>
    <w:lvl w:ilvl="0">
      <w:start w:val="1"/>
      <w:numFmt w:val="decimal"/>
      <w:pStyle w:val="berschrift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15" w15:restartNumberingAfterBreak="0">
    <w:nsid w:val="4BD32EA5"/>
    <w:multiLevelType w:val="hybridMultilevel"/>
    <w:tmpl w:val="6D76A460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5D51A8"/>
    <w:multiLevelType w:val="hybridMultilevel"/>
    <w:tmpl w:val="90FA60B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38480C"/>
    <w:multiLevelType w:val="multilevel"/>
    <w:tmpl w:val="96E8CECE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7CE255D"/>
    <w:multiLevelType w:val="multilevel"/>
    <w:tmpl w:val="97FE7A64"/>
    <w:lvl w:ilvl="0">
      <w:start w:val="1"/>
      <w:numFmt w:val="bullet"/>
      <w:lvlText w:val="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567" w:hanging="2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9AA5BAE"/>
    <w:multiLevelType w:val="multilevel"/>
    <w:tmpl w:val="AD369EFA"/>
    <w:lvl w:ilvl="0">
      <w:start w:val="1"/>
      <w:numFmt w:val="bullet"/>
      <w:pStyle w:val="Beilagenliste"/>
      <w:lvlText w:val="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567" w:hanging="2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796E3C0D"/>
    <w:multiLevelType w:val="multilevel"/>
    <w:tmpl w:val="665AE540"/>
    <w:lvl w:ilvl="0">
      <w:start w:val="1"/>
      <w:numFmt w:val="decimal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7892847">
    <w:abstractNumId w:val="12"/>
  </w:num>
  <w:num w:numId="2" w16cid:durableId="61953071">
    <w:abstractNumId w:val="18"/>
  </w:num>
  <w:num w:numId="3" w16cid:durableId="1542010797">
    <w:abstractNumId w:val="19"/>
  </w:num>
  <w:num w:numId="4" w16cid:durableId="952439244">
    <w:abstractNumId w:val="9"/>
  </w:num>
  <w:num w:numId="5" w16cid:durableId="1496149872">
    <w:abstractNumId w:val="7"/>
  </w:num>
  <w:num w:numId="6" w16cid:durableId="470751593">
    <w:abstractNumId w:val="6"/>
  </w:num>
  <w:num w:numId="7" w16cid:durableId="734281892">
    <w:abstractNumId w:val="5"/>
  </w:num>
  <w:num w:numId="8" w16cid:durableId="423769688">
    <w:abstractNumId w:val="4"/>
  </w:num>
  <w:num w:numId="9" w16cid:durableId="1423641971">
    <w:abstractNumId w:val="8"/>
  </w:num>
  <w:num w:numId="10" w16cid:durableId="1556626824">
    <w:abstractNumId w:val="3"/>
  </w:num>
  <w:num w:numId="11" w16cid:durableId="1661234021">
    <w:abstractNumId w:val="2"/>
  </w:num>
  <w:num w:numId="12" w16cid:durableId="1318458853">
    <w:abstractNumId w:val="1"/>
  </w:num>
  <w:num w:numId="13" w16cid:durableId="693194969">
    <w:abstractNumId w:val="0"/>
  </w:num>
  <w:num w:numId="14" w16cid:durableId="1275479315">
    <w:abstractNumId w:val="10"/>
  </w:num>
  <w:num w:numId="15" w16cid:durableId="1076781193">
    <w:abstractNumId w:val="11"/>
  </w:num>
  <w:num w:numId="16" w16cid:durableId="1566843566">
    <w:abstractNumId w:val="20"/>
  </w:num>
  <w:num w:numId="17" w16cid:durableId="2010669106">
    <w:abstractNumId w:val="17"/>
  </w:num>
  <w:num w:numId="18" w16cid:durableId="1672876474">
    <w:abstractNumId w:val="14"/>
  </w:num>
  <w:num w:numId="19" w16cid:durableId="965543726">
    <w:abstractNumId w:val="14"/>
  </w:num>
  <w:num w:numId="20" w16cid:durableId="1538540774">
    <w:abstractNumId w:val="14"/>
  </w:num>
  <w:num w:numId="21" w16cid:durableId="399256952">
    <w:abstractNumId w:val="15"/>
  </w:num>
  <w:num w:numId="22" w16cid:durableId="905145006">
    <w:abstractNumId w:val="16"/>
  </w:num>
  <w:num w:numId="23" w16cid:durableId="18847804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EHLZoXtaSayGN9faTpMzuTdxhYReS6PaWMzhp/wRCF/StGbvihq9VQ+Vat2yHFtopa/eq45lG7X3XfXfQkPLpw==" w:salt="IRZayhDTuJPdD1KEM07t6w=="/>
  <w:defaultTabStop w:val="708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0C6"/>
    <w:rsid w:val="00001154"/>
    <w:rsid w:val="00002BA9"/>
    <w:rsid w:val="000238CD"/>
    <w:rsid w:val="0002662E"/>
    <w:rsid w:val="0002674B"/>
    <w:rsid w:val="00027CE1"/>
    <w:rsid w:val="00031582"/>
    <w:rsid w:val="00031A8D"/>
    <w:rsid w:val="00032691"/>
    <w:rsid w:val="000327E6"/>
    <w:rsid w:val="00041F4D"/>
    <w:rsid w:val="00044ED5"/>
    <w:rsid w:val="00055BDD"/>
    <w:rsid w:val="0006340A"/>
    <w:rsid w:val="0006691E"/>
    <w:rsid w:val="00066C36"/>
    <w:rsid w:val="00076519"/>
    <w:rsid w:val="000848FC"/>
    <w:rsid w:val="000877E2"/>
    <w:rsid w:val="00093EB8"/>
    <w:rsid w:val="000A4B1E"/>
    <w:rsid w:val="000A5A7A"/>
    <w:rsid w:val="000A63E7"/>
    <w:rsid w:val="000B3C25"/>
    <w:rsid w:val="000D3429"/>
    <w:rsid w:val="000D61C7"/>
    <w:rsid w:val="000F2709"/>
    <w:rsid w:val="000F2EEA"/>
    <w:rsid w:val="001025E7"/>
    <w:rsid w:val="001035F8"/>
    <w:rsid w:val="001131CC"/>
    <w:rsid w:val="00113789"/>
    <w:rsid w:val="00114AA8"/>
    <w:rsid w:val="00130418"/>
    <w:rsid w:val="001337C3"/>
    <w:rsid w:val="001652BC"/>
    <w:rsid w:val="00173D9F"/>
    <w:rsid w:val="0018110D"/>
    <w:rsid w:val="00183C51"/>
    <w:rsid w:val="001A4F2B"/>
    <w:rsid w:val="001C3641"/>
    <w:rsid w:val="001C4777"/>
    <w:rsid w:val="001C684F"/>
    <w:rsid w:val="001D0F58"/>
    <w:rsid w:val="001D12E6"/>
    <w:rsid w:val="001D3AE2"/>
    <w:rsid w:val="001E3613"/>
    <w:rsid w:val="001F6E4D"/>
    <w:rsid w:val="00202359"/>
    <w:rsid w:val="00210912"/>
    <w:rsid w:val="00211B27"/>
    <w:rsid w:val="00215059"/>
    <w:rsid w:val="002221DF"/>
    <w:rsid w:val="00231C58"/>
    <w:rsid w:val="00247C7C"/>
    <w:rsid w:val="002565DD"/>
    <w:rsid w:val="00265A61"/>
    <w:rsid w:val="00270B7D"/>
    <w:rsid w:val="002774F5"/>
    <w:rsid w:val="002803F4"/>
    <w:rsid w:val="002823D0"/>
    <w:rsid w:val="00296DAB"/>
    <w:rsid w:val="002A0AFA"/>
    <w:rsid w:val="002A6B9B"/>
    <w:rsid w:val="002B0E4A"/>
    <w:rsid w:val="002B3530"/>
    <w:rsid w:val="002C28F0"/>
    <w:rsid w:val="002C2EC6"/>
    <w:rsid w:val="002E0E0B"/>
    <w:rsid w:val="002E1184"/>
    <w:rsid w:val="002E5E75"/>
    <w:rsid w:val="00310E7D"/>
    <w:rsid w:val="00311AB6"/>
    <w:rsid w:val="003229D5"/>
    <w:rsid w:val="003234C8"/>
    <w:rsid w:val="00330213"/>
    <w:rsid w:val="00331B77"/>
    <w:rsid w:val="00332E87"/>
    <w:rsid w:val="00334B6A"/>
    <w:rsid w:val="00336DB0"/>
    <w:rsid w:val="00340643"/>
    <w:rsid w:val="0034322C"/>
    <w:rsid w:val="00346AA1"/>
    <w:rsid w:val="00350FFE"/>
    <w:rsid w:val="003755D9"/>
    <w:rsid w:val="0037641E"/>
    <w:rsid w:val="00376786"/>
    <w:rsid w:val="003835E3"/>
    <w:rsid w:val="003845AE"/>
    <w:rsid w:val="0038781D"/>
    <w:rsid w:val="003A10E4"/>
    <w:rsid w:val="003A16BF"/>
    <w:rsid w:val="003A558B"/>
    <w:rsid w:val="003A5796"/>
    <w:rsid w:val="003B2FF5"/>
    <w:rsid w:val="003B4ECB"/>
    <w:rsid w:val="003B7305"/>
    <w:rsid w:val="003B7B16"/>
    <w:rsid w:val="003D29B8"/>
    <w:rsid w:val="003D3749"/>
    <w:rsid w:val="003D40C4"/>
    <w:rsid w:val="003D4F9E"/>
    <w:rsid w:val="003D5A81"/>
    <w:rsid w:val="003D63E0"/>
    <w:rsid w:val="003F2708"/>
    <w:rsid w:val="003F45BC"/>
    <w:rsid w:val="0040510E"/>
    <w:rsid w:val="00405A80"/>
    <w:rsid w:val="00406183"/>
    <w:rsid w:val="0041348E"/>
    <w:rsid w:val="0041394F"/>
    <w:rsid w:val="0042258A"/>
    <w:rsid w:val="004312C7"/>
    <w:rsid w:val="004344E1"/>
    <w:rsid w:val="00436F0E"/>
    <w:rsid w:val="00440252"/>
    <w:rsid w:val="00442381"/>
    <w:rsid w:val="00444BB4"/>
    <w:rsid w:val="00446623"/>
    <w:rsid w:val="004561D2"/>
    <w:rsid w:val="00462FE3"/>
    <w:rsid w:val="004634FC"/>
    <w:rsid w:val="00464C3B"/>
    <w:rsid w:val="00466534"/>
    <w:rsid w:val="00470FFB"/>
    <w:rsid w:val="0047642E"/>
    <w:rsid w:val="00476B6B"/>
    <w:rsid w:val="00484C6C"/>
    <w:rsid w:val="00487E1E"/>
    <w:rsid w:val="00490273"/>
    <w:rsid w:val="004932D0"/>
    <w:rsid w:val="00493428"/>
    <w:rsid w:val="004A78A1"/>
    <w:rsid w:val="004B0B36"/>
    <w:rsid w:val="004B14D9"/>
    <w:rsid w:val="004B5ABF"/>
    <w:rsid w:val="004C5AD4"/>
    <w:rsid w:val="004C5AF8"/>
    <w:rsid w:val="004C5C7B"/>
    <w:rsid w:val="004C6A65"/>
    <w:rsid w:val="004D172B"/>
    <w:rsid w:val="004F3EA9"/>
    <w:rsid w:val="004F64A1"/>
    <w:rsid w:val="005067A3"/>
    <w:rsid w:val="005133EA"/>
    <w:rsid w:val="00513561"/>
    <w:rsid w:val="0051593D"/>
    <w:rsid w:val="0052405D"/>
    <w:rsid w:val="0053052F"/>
    <w:rsid w:val="00531986"/>
    <w:rsid w:val="00536B8A"/>
    <w:rsid w:val="00566DB5"/>
    <w:rsid w:val="00567E56"/>
    <w:rsid w:val="005756AB"/>
    <w:rsid w:val="00584D00"/>
    <w:rsid w:val="005A0806"/>
    <w:rsid w:val="005A37E2"/>
    <w:rsid w:val="005A7618"/>
    <w:rsid w:val="005B557C"/>
    <w:rsid w:val="005C02A7"/>
    <w:rsid w:val="005D2BB3"/>
    <w:rsid w:val="005D4B5D"/>
    <w:rsid w:val="005D4D96"/>
    <w:rsid w:val="005E064F"/>
    <w:rsid w:val="005E06C7"/>
    <w:rsid w:val="005E10C7"/>
    <w:rsid w:val="005F1442"/>
    <w:rsid w:val="00602645"/>
    <w:rsid w:val="006134A3"/>
    <w:rsid w:val="00617F5A"/>
    <w:rsid w:val="006207A6"/>
    <w:rsid w:val="00623709"/>
    <w:rsid w:val="0062418B"/>
    <w:rsid w:val="00624A1C"/>
    <w:rsid w:val="0063033B"/>
    <w:rsid w:val="006572AF"/>
    <w:rsid w:val="0065778B"/>
    <w:rsid w:val="00663744"/>
    <w:rsid w:val="006657D6"/>
    <w:rsid w:val="00667115"/>
    <w:rsid w:val="006703AA"/>
    <w:rsid w:val="00682CB6"/>
    <w:rsid w:val="00683F90"/>
    <w:rsid w:val="00686865"/>
    <w:rsid w:val="0069358B"/>
    <w:rsid w:val="006A0EB6"/>
    <w:rsid w:val="006C0A95"/>
    <w:rsid w:val="006C2CFE"/>
    <w:rsid w:val="006D68DE"/>
    <w:rsid w:val="006E0398"/>
    <w:rsid w:val="006E0B3B"/>
    <w:rsid w:val="006F4022"/>
    <w:rsid w:val="00711A6C"/>
    <w:rsid w:val="00735D46"/>
    <w:rsid w:val="00736E79"/>
    <w:rsid w:val="00745044"/>
    <w:rsid w:val="00747D1B"/>
    <w:rsid w:val="007568D4"/>
    <w:rsid w:val="007655C3"/>
    <w:rsid w:val="00774769"/>
    <w:rsid w:val="0078274B"/>
    <w:rsid w:val="00790A62"/>
    <w:rsid w:val="00793AEF"/>
    <w:rsid w:val="007962CC"/>
    <w:rsid w:val="0079738E"/>
    <w:rsid w:val="007A7ABC"/>
    <w:rsid w:val="007B0655"/>
    <w:rsid w:val="007C264E"/>
    <w:rsid w:val="007C55F0"/>
    <w:rsid w:val="007C765D"/>
    <w:rsid w:val="007D3510"/>
    <w:rsid w:val="00831D30"/>
    <w:rsid w:val="00832E91"/>
    <w:rsid w:val="00835E79"/>
    <w:rsid w:val="0083758C"/>
    <w:rsid w:val="00842C32"/>
    <w:rsid w:val="0085562E"/>
    <w:rsid w:val="00874E3E"/>
    <w:rsid w:val="00881561"/>
    <w:rsid w:val="0089523B"/>
    <w:rsid w:val="008B02C4"/>
    <w:rsid w:val="008B1F87"/>
    <w:rsid w:val="008C1E26"/>
    <w:rsid w:val="008C4475"/>
    <w:rsid w:val="008D541E"/>
    <w:rsid w:val="008E005D"/>
    <w:rsid w:val="008E3B3D"/>
    <w:rsid w:val="008F4623"/>
    <w:rsid w:val="008F4B56"/>
    <w:rsid w:val="008F5F41"/>
    <w:rsid w:val="00904B80"/>
    <w:rsid w:val="00910B96"/>
    <w:rsid w:val="00911C99"/>
    <w:rsid w:val="00914C7E"/>
    <w:rsid w:val="00916ECA"/>
    <w:rsid w:val="009220FF"/>
    <w:rsid w:val="00933C5A"/>
    <w:rsid w:val="0094264E"/>
    <w:rsid w:val="00943E04"/>
    <w:rsid w:val="0095452C"/>
    <w:rsid w:val="0095740D"/>
    <w:rsid w:val="009619CD"/>
    <w:rsid w:val="00973603"/>
    <w:rsid w:val="009741F7"/>
    <w:rsid w:val="0097747E"/>
    <w:rsid w:val="0098414F"/>
    <w:rsid w:val="0098506E"/>
    <w:rsid w:val="00986999"/>
    <w:rsid w:val="009B11C2"/>
    <w:rsid w:val="009B6FF0"/>
    <w:rsid w:val="009C6D26"/>
    <w:rsid w:val="009C7004"/>
    <w:rsid w:val="009D424B"/>
    <w:rsid w:val="009D592A"/>
    <w:rsid w:val="009D671D"/>
    <w:rsid w:val="009E0C3B"/>
    <w:rsid w:val="009E5E2A"/>
    <w:rsid w:val="009F50D1"/>
    <w:rsid w:val="009F5538"/>
    <w:rsid w:val="00A10113"/>
    <w:rsid w:val="00A20F7A"/>
    <w:rsid w:val="00A245B6"/>
    <w:rsid w:val="00A42BD9"/>
    <w:rsid w:val="00A47522"/>
    <w:rsid w:val="00A52E92"/>
    <w:rsid w:val="00A5492B"/>
    <w:rsid w:val="00A57D7B"/>
    <w:rsid w:val="00A61338"/>
    <w:rsid w:val="00A620F5"/>
    <w:rsid w:val="00A8395D"/>
    <w:rsid w:val="00A86BCF"/>
    <w:rsid w:val="00A87DD8"/>
    <w:rsid w:val="00AA00CE"/>
    <w:rsid w:val="00AB10B4"/>
    <w:rsid w:val="00AB3BA8"/>
    <w:rsid w:val="00AB51C5"/>
    <w:rsid w:val="00AC4FF8"/>
    <w:rsid w:val="00AC5E5D"/>
    <w:rsid w:val="00AC65EB"/>
    <w:rsid w:val="00AE0DE0"/>
    <w:rsid w:val="00AF1A50"/>
    <w:rsid w:val="00B000F6"/>
    <w:rsid w:val="00B05D78"/>
    <w:rsid w:val="00B11605"/>
    <w:rsid w:val="00B27E66"/>
    <w:rsid w:val="00B41D9D"/>
    <w:rsid w:val="00B421D5"/>
    <w:rsid w:val="00B427F8"/>
    <w:rsid w:val="00B46BB8"/>
    <w:rsid w:val="00B57706"/>
    <w:rsid w:val="00B62A2A"/>
    <w:rsid w:val="00B647F8"/>
    <w:rsid w:val="00B711B7"/>
    <w:rsid w:val="00B756F8"/>
    <w:rsid w:val="00B83547"/>
    <w:rsid w:val="00B8433D"/>
    <w:rsid w:val="00B87184"/>
    <w:rsid w:val="00B9542E"/>
    <w:rsid w:val="00BA026B"/>
    <w:rsid w:val="00BA1AD7"/>
    <w:rsid w:val="00BB00FD"/>
    <w:rsid w:val="00BC5B31"/>
    <w:rsid w:val="00BD160D"/>
    <w:rsid w:val="00BD2633"/>
    <w:rsid w:val="00BD2FBA"/>
    <w:rsid w:val="00BD43C9"/>
    <w:rsid w:val="00BD7B39"/>
    <w:rsid w:val="00BE1F7E"/>
    <w:rsid w:val="00BE5517"/>
    <w:rsid w:val="00BE5D57"/>
    <w:rsid w:val="00BF0F76"/>
    <w:rsid w:val="00BF7022"/>
    <w:rsid w:val="00C07596"/>
    <w:rsid w:val="00C15A7D"/>
    <w:rsid w:val="00C25C71"/>
    <w:rsid w:val="00C27874"/>
    <w:rsid w:val="00C326E0"/>
    <w:rsid w:val="00C62C35"/>
    <w:rsid w:val="00C706DE"/>
    <w:rsid w:val="00C733D2"/>
    <w:rsid w:val="00C74818"/>
    <w:rsid w:val="00C823C9"/>
    <w:rsid w:val="00C84394"/>
    <w:rsid w:val="00C91CA6"/>
    <w:rsid w:val="00C9657B"/>
    <w:rsid w:val="00CB227B"/>
    <w:rsid w:val="00CB6EDE"/>
    <w:rsid w:val="00CB6EEA"/>
    <w:rsid w:val="00CD3A58"/>
    <w:rsid w:val="00CD64D7"/>
    <w:rsid w:val="00CD6F5C"/>
    <w:rsid w:val="00CD721C"/>
    <w:rsid w:val="00CE09E6"/>
    <w:rsid w:val="00CE2513"/>
    <w:rsid w:val="00CE4C0B"/>
    <w:rsid w:val="00CE7FAA"/>
    <w:rsid w:val="00D10F19"/>
    <w:rsid w:val="00D14C4D"/>
    <w:rsid w:val="00D17217"/>
    <w:rsid w:val="00D20D4B"/>
    <w:rsid w:val="00D45818"/>
    <w:rsid w:val="00D6409D"/>
    <w:rsid w:val="00D646E1"/>
    <w:rsid w:val="00D667D5"/>
    <w:rsid w:val="00D66D5A"/>
    <w:rsid w:val="00D832F5"/>
    <w:rsid w:val="00D91AB6"/>
    <w:rsid w:val="00DA3187"/>
    <w:rsid w:val="00DA4E33"/>
    <w:rsid w:val="00DA6789"/>
    <w:rsid w:val="00DB478B"/>
    <w:rsid w:val="00DD0EAF"/>
    <w:rsid w:val="00DE0D06"/>
    <w:rsid w:val="00DE3121"/>
    <w:rsid w:val="00DE58D5"/>
    <w:rsid w:val="00DF34EB"/>
    <w:rsid w:val="00E03A2F"/>
    <w:rsid w:val="00E17517"/>
    <w:rsid w:val="00E24A8D"/>
    <w:rsid w:val="00E2628D"/>
    <w:rsid w:val="00E3574D"/>
    <w:rsid w:val="00E357BD"/>
    <w:rsid w:val="00E54D8F"/>
    <w:rsid w:val="00E55A09"/>
    <w:rsid w:val="00E55D59"/>
    <w:rsid w:val="00E71B1D"/>
    <w:rsid w:val="00E720D5"/>
    <w:rsid w:val="00E8677B"/>
    <w:rsid w:val="00E924B0"/>
    <w:rsid w:val="00E935A4"/>
    <w:rsid w:val="00EA0A98"/>
    <w:rsid w:val="00EA50C6"/>
    <w:rsid w:val="00EB4014"/>
    <w:rsid w:val="00EB5DA1"/>
    <w:rsid w:val="00EC3482"/>
    <w:rsid w:val="00ED1EC1"/>
    <w:rsid w:val="00ED43D1"/>
    <w:rsid w:val="00EE0D0D"/>
    <w:rsid w:val="00EE1879"/>
    <w:rsid w:val="00EE495B"/>
    <w:rsid w:val="00EE627C"/>
    <w:rsid w:val="00EE70E1"/>
    <w:rsid w:val="00EE7A33"/>
    <w:rsid w:val="00F00AE4"/>
    <w:rsid w:val="00F060B9"/>
    <w:rsid w:val="00F0746B"/>
    <w:rsid w:val="00F369F1"/>
    <w:rsid w:val="00F373CE"/>
    <w:rsid w:val="00F45055"/>
    <w:rsid w:val="00F52134"/>
    <w:rsid w:val="00F574BE"/>
    <w:rsid w:val="00F63899"/>
    <w:rsid w:val="00F65A94"/>
    <w:rsid w:val="00F73829"/>
    <w:rsid w:val="00F746A9"/>
    <w:rsid w:val="00F75876"/>
    <w:rsid w:val="00F76DE9"/>
    <w:rsid w:val="00F77893"/>
    <w:rsid w:val="00F809B5"/>
    <w:rsid w:val="00F85DB4"/>
    <w:rsid w:val="00FA03C5"/>
    <w:rsid w:val="00FA10CF"/>
    <w:rsid w:val="00FA4185"/>
    <w:rsid w:val="00FA655E"/>
    <w:rsid w:val="00FB5E62"/>
    <w:rsid w:val="00FC05D7"/>
    <w:rsid w:val="00FF0B24"/>
    <w:rsid w:val="00FF6776"/>
    <w:rsid w:val="2EE8A540"/>
    <w:rsid w:val="44E4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BEB4A17"/>
  <w15:docId w15:val="{95E32693-EE1F-456D-94F4-D5AB2A46C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76786"/>
    <w:pPr>
      <w:spacing w:line="280" w:lineRule="atLeast"/>
    </w:pPr>
    <w:rPr>
      <w:rFonts w:ascii="Arial" w:hAnsi="Arial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C28F0"/>
    <w:pPr>
      <w:keepNext/>
      <w:keepLines/>
      <w:numPr>
        <w:numId w:val="20"/>
      </w:numPr>
      <w:outlineLvl w:val="0"/>
    </w:pPr>
    <w:rPr>
      <w:rFonts w:eastAsia="Times New Roman"/>
      <w:b/>
      <w:bCs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D64D7"/>
    <w:pPr>
      <w:numPr>
        <w:ilvl w:val="1"/>
        <w:numId w:val="20"/>
      </w:numPr>
      <w:outlineLvl w:val="1"/>
    </w:pPr>
    <w:rPr>
      <w:color w:val="000000"/>
      <w:szCs w:val="26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qFormat/>
    <w:rsid w:val="002C28F0"/>
    <w:pPr>
      <w:keepNext/>
      <w:keepLines/>
      <w:numPr>
        <w:ilvl w:val="2"/>
      </w:numPr>
      <w:outlineLvl w:val="2"/>
    </w:pPr>
    <w:rPr>
      <w:rFonts w:eastAsia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D63E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D63E0"/>
  </w:style>
  <w:style w:type="paragraph" w:styleId="Fuzeile">
    <w:name w:val="footer"/>
    <w:basedOn w:val="Standard"/>
    <w:link w:val="FuzeileZchn"/>
    <w:uiPriority w:val="99"/>
    <w:unhideWhenUsed/>
    <w:rsid w:val="003D63E0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D63E0"/>
  </w:style>
  <w:style w:type="paragraph" w:customStyle="1" w:styleId="Einschreiben">
    <w:name w:val="Einschreiben"/>
    <w:next w:val="Standard"/>
    <w:qFormat/>
    <w:rsid w:val="0078274B"/>
    <w:pPr>
      <w:spacing w:line="280" w:lineRule="exact"/>
    </w:pPr>
    <w:rPr>
      <w:rFonts w:ascii="Arial" w:hAnsi="Arial"/>
      <w:b/>
      <w:szCs w:val="22"/>
      <w:lang w:eastAsia="en-US"/>
    </w:rPr>
  </w:style>
  <w:style w:type="paragraph" w:customStyle="1" w:styleId="Vordruck8pt">
    <w:name w:val="Vordruck 8pt"/>
    <w:qFormat/>
    <w:rsid w:val="00D6409D"/>
    <w:pPr>
      <w:spacing w:line="200" w:lineRule="exact"/>
    </w:pPr>
    <w:rPr>
      <w:rFonts w:ascii="Arial" w:hAnsi="Arial"/>
      <w:sz w:val="16"/>
      <w:szCs w:val="22"/>
      <w:lang w:eastAsia="en-US"/>
    </w:rPr>
  </w:style>
  <w:style w:type="paragraph" w:customStyle="1" w:styleId="Vordruck8ptFett">
    <w:name w:val="Vordruck 8pt Fett"/>
    <w:qFormat/>
    <w:rsid w:val="00D6409D"/>
    <w:pPr>
      <w:spacing w:line="200" w:lineRule="exact"/>
    </w:pPr>
    <w:rPr>
      <w:rFonts w:ascii="Arial" w:hAnsi="Arial"/>
      <w:b/>
      <w:sz w:val="16"/>
      <w:szCs w:val="22"/>
      <w:lang w:eastAsia="en-US"/>
    </w:rPr>
  </w:style>
  <w:style w:type="paragraph" w:customStyle="1" w:styleId="Betreff">
    <w:name w:val="Betreff"/>
    <w:basedOn w:val="Standard"/>
    <w:next w:val="Standard"/>
    <w:qFormat/>
    <w:rsid w:val="00881561"/>
    <w:pPr>
      <w:spacing w:line="280" w:lineRule="exact"/>
    </w:pPr>
    <w:rPr>
      <w:b/>
      <w:sz w:val="24"/>
    </w:rPr>
  </w:style>
  <w:style w:type="table" w:styleId="Tabellenraster">
    <w:name w:val="Table Grid"/>
    <w:basedOn w:val="NormaleTabelle"/>
    <w:uiPriority w:val="59"/>
    <w:rsid w:val="00436F0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indzeile">
    <w:name w:val="Blindzeile"/>
    <w:basedOn w:val="Kopfzeile"/>
    <w:qFormat/>
    <w:rsid w:val="006207A6"/>
    <w:rPr>
      <w:sz w:val="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35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3561"/>
    <w:rPr>
      <w:rFonts w:ascii="Tahoma" w:hAnsi="Tahoma" w:cs="Tahoma"/>
      <w:sz w:val="16"/>
      <w:szCs w:val="16"/>
      <w:lang w:eastAsia="en-US"/>
    </w:rPr>
  </w:style>
  <w:style w:type="paragraph" w:customStyle="1" w:styleId="Beilagenliste">
    <w:name w:val="Beilagenliste"/>
    <w:basedOn w:val="Listenabsatz"/>
    <w:qFormat/>
    <w:rsid w:val="004B5ABF"/>
    <w:pPr>
      <w:keepNext/>
      <w:keepLines/>
      <w:numPr>
        <w:numId w:val="3"/>
      </w:numPr>
      <w:ind w:left="357" w:hanging="357"/>
    </w:pPr>
    <w:rPr>
      <w:sz w:val="16"/>
      <w:szCs w:val="16"/>
    </w:rPr>
  </w:style>
  <w:style w:type="paragraph" w:styleId="Listenabsatz">
    <w:name w:val="List Paragraph"/>
    <w:basedOn w:val="Standard"/>
    <w:uiPriority w:val="34"/>
    <w:qFormat/>
    <w:rsid w:val="00831D30"/>
    <w:pPr>
      <w:ind w:left="720"/>
      <w:contextualSpacing/>
    </w:pPr>
  </w:style>
  <w:style w:type="paragraph" w:customStyle="1" w:styleId="Beilagen">
    <w:name w:val="Beilagen"/>
    <w:basedOn w:val="Beilagenliste"/>
    <w:next w:val="Beilagenliste"/>
    <w:qFormat/>
    <w:rsid w:val="00B756F8"/>
    <w:pPr>
      <w:numPr>
        <w:numId w:val="0"/>
      </w:numPr>
    </w:pPr>
  </w:style>
  <w:style w:type="character" w:styleId="Seitenzahl">
    <w:name w:val="page number"/>
    <w:basedOn w:val="Absatz-Standardschriftart"/>
    <w:unhideWhenUsed/>
    <w:rsid w:val="0053052F"/>
  </w:style>
  <w:style w:type="paragraph" w:customStyle="1" w:styleId="Seitennummer">
    <w:name w:val="Seitennummer"/>
    <w:basedOn w:val="Vordruck8pt"/>
    <w:qFormat/>
    <w:rsid w:val="0053052F"/>
    <w:pPr>
      <w:tabs>
        <w:tab w:val="left" w:pos="7755"/>
        <w:tab w:val="right" w:pos="8901"/>
      </w:tabs>
      <w:jc w:val="right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790A62"/>
    <w:rPr>
      <w:rFonts w:ascii="Arial" w:eastAsia="Times New Roman" w:hAnsi="Arial" w:cs="Times New Roman"/>
      <w:b/>
      <w:bCs/>
      <w:szCs w:val="28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D64D7"/>
    <w:rPr>
      <w:rFonts w:ascii="Arial" w:hAnsi="Arial"/>
      <w:color w:val="000000"/>
      <w:szCs w:val="26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E0DE0"/>
    <w:rPr>
      <w:rFonts w:ascii="Arial" w:eastAsia="Times New Roman" w:hAnsi="Arial" w:cs="Times New Roman"/>
      <w:b/>
      <w:color w:val="000000"/>
      <w:szCs w:val="26"/>
      <w:lang w:eastAsia="en-US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83758C"/>
    <w:pPr>
      <w:spacing w:after="28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93EB8"/>
    <w:rPr>
      <w:rFonts w:ascii="Arial" w:hAnsi="Arial"/>
      <w:szCs w:val="22"/>
      <w:lang w:eastAsia="en-US"/>
    </w:rPr>
  </w:style>
  <w:style w:type="paragraph" w:customStyle="1" w:styleId="Fliesstext">
    <w:name w:val="Fliesstext"/>
    <w:basedOn w:val="Standard"/>
    <w:qFormat/>
    <w:rsid w:val="00AF1A50"/>
    <w:pPr>
      <w:spacing w:after="280"/>
    </w:pPr>
  </w:style>
  <w:style w:type="character" w:styleId="Hyperlink">
    <w:name w:val="Hyperlink"/>
    <w:basedOn w:val="Absatz-Standardschriftart"/>
    <w:uiPriority w:val="99"/>
    <w:unhideWhenUsed/>
    <w:rsid w:val="00076519"/>
    <w:rPr>
      <w:color w:val="0000FF"/>
      <w:u w:val="single"/>
    </w:rPr>
  </w:style>
  <w:style w:type="character" w:styleId="Platzhaltertext">
    <w:name w:val="Placeholder Text"/>
    <w:basedOn w:val="Absatz-Standardschriftart"/>
    <w:uiPriority w:val="99"/>
    <w:semiHidden/>
    <w:rsid w:val="00B647F8"/>
    <w:rPr>
      <w:color w:val="808080"/>
    </w:rPr>
  </w:style>
  <w:style w:type="paragraph" w:customStyle="1" w:styleId="BSVZif-Lit">
    <w:name w:val="BSV Zif-Lit"/>
    <w:basedOn w:val="Standard"/>
    <w:rsid w:val="00735D46"/>
    <w:pPr>
      <w:tabs>
        <w:tab w:val="num" w:pos="1304"/>
      </w:tabs>
      <w:spacing w:before="120" w:line="240" w:lineRule="auto"/>
      <w:ind w:left="1304" w:hanging="284"/>
      <w:jc w:val="both"/>
    </w:pPr>
    <w:rPr>
      <w:rFonts w:eastAsia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raevention@gvl.ch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RGDAT\WordPlus\Basistemplate\DE_Mehrzwec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C2A08C7CFA45D78069C9D5B7ED50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041857-C459-44B7-895A-71C8490880BF}"/>
      </w:docPartPr>
      <w:docPartBody>
        <w:p w:rsidR="00937642" w:rsidRDefault="00A10113" w:rsidP="00A10113">
          <w:pPr>
            <w:pStyle w:val="3DC2A08C7CFA45D78069C9D5B7ED5094"/>
          </w:pPr>
          <w:r w:rsidRPr="00C374B6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113"/>
    <w:rsid w:val="0006691E"/>
    <w:rsid w:val="00192608"/>
    <w:rsid w:val="003B4ECB"/>
    <w:rsid w:val="004312C7"/>
    <w:rsid w:val="00745044"/>
    <w:rsid w:val="00937642"/>
    <w:rsid w:val="00A10113"/>
    <w:rsid w:val="00A66CE3"/>
    <w:rsid w:val="00CF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10113"/>
    <w:rPr>
      <w:color w:val="808080"/>
    </w:rPr>
  </w:style>
  <w:style w:type="paragraph" w:customStyle="1" w:styleId="3DC2A08C7CFA45D78069C9D5B7ED5094">
    <w:name w:val="3DC2A08C7CFA45D78069C9D5B7ED5094"/>
    <w:rsid w:val="00A101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37d75f67-54b2-4f24-a004-4af695f970a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DC929B55857148A8B240B0AF285F7A" ma:contentTypeVersion="11" ma:contentTypeDescription="Ein neues Dokument erstellen." ma:contentTypeScope="" ma:versionID="888d580d019e6669a1744a2bc6004480">
  <xsd:schema xmlns:xsd="http://www.w3.org/2001/XMLSchema" xmlns:xs="http://www.w3.org/2001/XMLSchema" xmlns:p="http://schemas.microsoft.com/office/2006/metadata/properties" xmlns:ns2="37d75f67-54b2-4f24-a004-4af695f970a7" targetNamespace="http://schemas.microsoft.com/office/2006/metadata/properties" ma:root="true" ma:fieldsID="e5f719dc17143750f97be5a30908d11a" ns2:_="">
    <xsd:import namespace="37d75f67-54b2-4f24-a004-4af695f970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75f67-54b2-4f24-a004-4af695f970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5bc60f59-e297-4dbd-9ef4-05ccfaedbc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68920D1-8A7B-4059-A14C-3589F23D2FA7}">
  <ds:schemaRefs>
    <ds:schemaRef ds:uri="http://schemas.microsoft.com/office/2006/metadata/properties"/>
    <ds:schemaRef ds:uri="37d75f67-54b2-4f24-a004-4af695f970a7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2E15E4-0E94-4FC8-9CD8-DB0A752CC7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d75f67-54b2-4f24-a004-4af695f970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EC72B6-E88A-49EF-BE73-A9D12412D7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88BBE0-8DE5-4C11-8709-34F4E58115B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4F35BE2-46FC-412F-80A7-4A3C9AE3FDE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DE_Mehrzweck</Template>
  <TotalTime>0</TotalTime>
  <Pages>2</Pages>
  <Words>174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Versicherungsauskunft</dc:title>
  <dc:creator>Markus Clerc</dc:creator>
  <cp:lastModifiedBy>Béatrice Kocher</cp:lastModifiedBy>
  <cp:revision>3</cp:revision>
  <cp:lastPrinted>2019-02-26T15:45:00Z</cp:lastPrinted>
  <dcterms:created xsi:type="dcterms:W3CDTF">2025-10-08T15:02:00Z</dcterms:created>
  <dcterms:modified xsi:type="dcterms:W3CDTF">2025-10-08T15:04:00Z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rste Seite">
    <vt:lpwstr>Neutral</vt:lpwstr>
  </property>
  <property fmtid="{D5CDD505-2E9C-101B-9397-08002B2CF9AE}" pid="3" name="Folgeseite">
    <vt:lpwstr>Neutral</vt:lpwstr>
  </property>
  <property fmtid="{D5CDD505-2E9C-101B-9397-08002B2CF9AE}" pid="4" name="WPLogoVisibe">
    <vt:lpwstr>-1</vt:lpwstr>
  </property>
  <property fmtid="{D5CDD505-2E9C-101B-9397-08002B2CF9AE}" pid="5" name="WPDatum">
    <vt:lpwstr>4. Juli 2012</vt:lpwstr>
  </property>
  <property fmtid="{D5CDD505-2E9C-101B-9397-08002B2CF9AE}" pid="6" name="WPDatumUnFormatted">
    <vt:lpwstr/>
  </property>
  <property fmtid="{D5CDD505-2E9C-101B-9397-08002B2CF9AE}" pid="7" name="WPFirmaDescription">
    <vt:lpwstr>GVL</vt:lpwstr>
  </property>
  <property fmtid="{D5CDD505-2E9C-101B-9397-08002B2CF9AE}" pid="8" name="WPFirmaName">
    <vt:lpwstr>Gebäudeversicherung Luzern</vt:lpwstr>
  </property>
  <property fmtid="{D5CDD505-2E9C-101B-9397-08002B2CF9AE}" pid="9" name="WPFirmaFirma">
    <vt:lpwstr>Gebäudeversicherung Luzern</vt:lpwstr>
  </property>
  <property fmtid="{D5CDD505-2E9C-101B-9397-08002B2CF9AE}" pid="10" name="WPFirmaClaim">
    <vt:lpwstr>wir sichern und versichern</vt:lpwstr>
  </property>
  <property fmtid="{D5CDD505-2E9C-101B-9397-08002B2CF9AE}" pid="11" name="WPFirmaKennung">
    <vt:lpwstr>GVL</vt:lpwstr>
  </property>
  <property fmtid="{D5CDD505-2E9C-101B-9397-08002B2CF9AE}" pid="12" name="WPFirmaSourceId">
    <vt:lpwstr>1</vt:lpwstr>
  </property>
  <property fmtid="{D5CDD505-2E9C-101B-9397-08002B2CF9AE}" pid="13" name="WPFirmaStrasse">
    <vt:lpwstr>Hirschengraben 19</vt:lpwstr>
  </property>
  <property fmtid="{D5CDD505-2E9C-101B-9397-08002B2CF9AE}" pid="14" name="WPFirmaPLZ">
    <vt:lpwstr>6002</vt:lpwstr>
  </property>
  <property fmtid="{D5CDD505-2E9C-101B-9397-08002B2CF9AE}" pid="15" name="WPFirmaOrt">
    <vt:lpwstr>Luzern</vt:lpwstr>
  </property>
  <property fmtid="{D5CDD505-2E9C-101B-9397-08002B2CF9AE}" pid="16" name="WPFirmaTelefon">
    <vt:lpwstr>041 227 22 22</vt:lpwstr>
  </property>
  <property fmtid="{D5CDD505-2E9C-101B-9397-08002B2CF9AE}" pid="17" name="WPFirmaTelefax">
    <vt:lpwstr>041 227 22 23</vt:lpwstr>
  </property>
  <property fmtid="{D5CDD505-2E9C-101B-9397-08002B2CF9AE}" pid="18" name="WPFirmaPostfach">
    <vt:lpwstr>Postfach</vt:lpwstr>
  </property>
  <property fmtid="{D5CDD505-2E9C-101B-9397-08002B2CF9AE}" pid="19" name="WPFirmaEmail">
    <vt:lpwstr>mail@gvl.ch</vt:lpwstr>
  </property>
  <property fmtid="{D5CDD505-2E9C-101B-9397-08002B2CF9AE}" pid="20" name="WPFirmaInternet">
    <vt:lpwstr>www.gvl.ch</vt:lpwstr>
  </property>
  <property fmtid="{D5CDD505-2E9C-101B-9397-08002B2CF9AE}" pid="21" name="WPVerfasserSourceId">
    <vt:lpwstr>77</vt:lpwstr>
  </property>
  <property fmtid="{D5CDD505-2E9C-101B-9397-08002B2CF9AE}" pid="22" name="WPVerfasserVorname">
    <vt:lpwstr>Boris</vt:lpwstr>
  </property>
  <property fmtid="{D5CDD505-2E9C-101B-9397-08002B2CF9AE}" pid="23" name="WPVerfasserAbteilung">
    <vt:lpwstr>Prävention</vt:lpwstr>
  </property>
  <property fmtid="{D5CDD505-2E9C-101B-9397-08002B2CF9AE}" pid="24" name="WPVerfasserName">
    <vt:lpwstr>Camenzind</vt:lpwstr>
  </property>
  <property fmtid="{D5CDD505-2E9C-101B-9397-08002B2CF9AE}" pid="25" name="WPVerfasserKuerzel">
    <vt:lpwstr>boca</vt:lpwstr>
  </property>
  <property fmtid="{D5CDD505-2E9C-101B-9397-08002B2CF9AE}" pid="26" name="WPVerfasserTelefon">
    <vt:lpwstr>041 227 22 05</vt:lpwstr>
  </property>
  <property fmtid="{D5CDD505-2E9C-101B-9397-08002B2CF9AE}" pid="27" name="WPVerfasserTelefax">
    <vt:lpwstr/>
  </property>
  <property fmtid="{D5CDD505-2E9C-101B-9397-08002B2CF9AE}" pid="28" name="WPVerfasserEMail">
    <vt:lpwstr>boris.camenzind@gvl.ch</vt:lpwstr>
  </property>
  <property fmtid="{D5CDD505-2E9C-101B-9397-08002B2CF9AE}" pid="29" name="WPVerfasserFunktion">
    <vt:lpwstr>Abteilungsleiter Prävention</vt:lpwstr>
  </property>
  <property fmtid="{D5CDD505-2E9C-101B-9397-08002B2CF9AE}" pid="30" name="WPVerfasserDescription">
    <vt:lpwstr>Boris Camenzind</vt:lpwstr>
  </property>
  <property fmtid="{D5CDD505-2E9C-101B-9397-08002B2CF9AE}" pid="31" name="TemplateID">
    <vt:lpwstr>f30ef278-e2e4-4cad-85ee-f09fec85b4ed</vt:lpwstr>
  </property>
  <property fmtid="{D5CDD505-2E9C-101B-9397-08002B2CF9AE}" pid="32" name="LanguageKey">
    <vt:lpwstr>DE</vt:lpwstr>
  </property>
  <property fmtid="{D5CDD505-2E9C-101B-9397-08002B2CF9AE}" pid="33" name="TaskPaneEnabled">
    <vt:lpwstr>True</vt:lpwstr>
  </property>
  <property fmtid="{D5CDD505-2E9C-101B-9397-08002B2CF9AE}" pid="34" name="ContentType">
    <vt:lpwstr>Doku Management</vt:lpwstr>
  </property>
  <property fmtid="{D5CDD505-2E9C-101B-9397-08002B2CF9AE}" pid="35" name="DgAlreadyRemovedParagraph">
    <vt:lpwstr>true</vt:lpwstr>
  </property>
  <property fmtid="{D5CDD505-2E9C-101B-9397-08002B2CF9AE}" pid="36" name="templateexternalid">
    <vt:lpwstr>f30ef278-e2e4-4cad-85ee-f09fec85b4ed</vt:lpwstr>
  </property>
  <property fmtid="{D5CDD505-2E9C-101B-9397-08002B2CF9AE}" pid="37" name="TaskPaneGUID">
    <vt:lpwstr>e8d08398-36d4-4515-96eb-dec30600237e</vt:lpwstr>
  </property>
  <property fmtid="{D5CDD505-2E9C-101B-9397-08002B2CF9AE}" pid="38" name="ContentTypeId">
    <vt:lpwstr>0x0101007BDC929B55857148A8B240B0AF285F7A</vt:lpwstr>
  </property>
  <property fmtid="{D5CDD505-2E9C-101B-9397-08002B2CF9AE}" pid="39" name="MediaServiceImageTags">
    <vt:lpwstr/>
  </property>
</Properties>
</file>